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D044" w14:textId="4A353A71" w:rsidR="007B6BA4" w:rsidRPr="00293208" w:rsidRDefault="00D82246" w:rsidP="0063711B">
      <w:pPr>
        <w:pStyle w:val="AnchorLine"/>
      </w:pPr>
      <w:hyperlink r:id="rId9" w:history="1">
        <w:r w:rsidRPr="00D82246">
          <w:rPr>
            <w:rStyle w:val="Hyperlink"/>
          </w:rPr>
          <w:t>Spørgsmål til markedsdialogmøde med nuværende leverandør</w:t>
        </w:r>
      </w:hyperlink>
      <w:r w:rsidR="00293208"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74905A44" wp14:editId="6526EE05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1699898657" name="Lærred 3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44412015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04C36" id="Lærred 3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tbl>
      <w:tblPr>
        <w:tblStyle w:val="Tabel-Gitter"/>
        <w:tblpPr w:leftFromText="284" w:vertAnchor="page" w:horzAnchor="page" w:tblpX="9215" w:tblpY="4367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2552"/>
      </w:tblGrid>
      <w:tr w:rsidR="000E12FF" w:rsidRPr="00293208" w14:paraId="5B82BCA0" w14:textId="77777777" w:rsidTr="00FA6F5F">
        <w:trPr>
          <w:cantSplit/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C3E707" w14:textId="0FD19028" w:rsidR="004B45C7" w:rsidRPr="00293208" w:rsidRDefault="00293208" w:rsidP="00293208">
            <w:pPr>
              <w:pStyle w:val="Afsenderinfofed"/>
            </w:pPr>
            <w:r w:rsidRPr="00293208">
              <w:t>12. juni 2026</w:t>
            </w:r>
          </w:p>
        </w:tc>
      </w:tr>
      <w:tr w:rsidR="000E12FF" w:rsidRPr="00293208" w14:paraId="67F561EA" w14:textId="77777777" w:rsidTr="00FA6F5F">
        <w:trPr>
          <w:cantSplit/>
          <w:trHeight w:val="2835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DB3535" w14:textId="77777777" w:rsidR="00293208" w:rsidRPr="00293208" w:rsidRDefault="00293208" w:rsidP="00293208">
            <w:pPr>
              <w:pStyle w:val="Afsenderinfo"/>
            </w:pPr>
            <w:r w:rsidRPr="00293208">
              <w:t>Sagsnummer</w:t>
            </w:r>
          </w:p>
          <w:p w14:paraId="2D2ADFA5" w14:textId="77777777" w:rsidR="00293208" w:rsidRPr="00293208" w:rsidRDefault="00000000" w:rsidP="00293208">
            <w:pPr>
              <w:pStyle w:val="Afsenderinfo"/>
            </w:pPr>
            <w:sdt>
              <w:sdtPr>
                <w:tag w:val="ToCase.Name"/>
                <w:id w:val="-1148979265"/>
                <w:placeholder>
                  <w:docPart w:val="3954067D570F4B269BC83468090B7765"/>
                </w:placeholder>
                <w:dataBinding w:prefixMappings="xmlns:gbs='http://www.software-innovation.no/growBusinessDocument'" w:xpath="/gbs:GrowBusinessDocument/gbs:ToCase.Name[@gbs:key='10001']" w:storeItemID="{E2F7871A-8AC3-4EDA-948D-EC715C249540}"/>
                <w:text/>
              </w:sdtPr>
              <w:sdtContent>
                <w:r w:rsidR="00293208" w:rsidRPr="00293208">
                  <w:t>2026-0185846</w:t>
                </w:r>
              </w:sdtContent>
            </w:sdt>
          </w:p>
          <w:p w14:paraId="05B39916" w14:textId="77777777" w:rsidR="00293208" w:rsidRPr="00293208" w:rsidRDefault="00293208" w:rsidP="00293208">
            <w:pPr>
              <w:pStyle w:val="Afsenderinfo"/>
            </w:pPr>
          </w:p>
          <w:p w14:paraId="0B8C5111" w14:textId="77777777" w:rsidR="00293208" w:rsidRPr="00293208" w:rsidRDefault="00293208" w:rsidP="00293208">
            <w:pPr>
              <w:pStyle w:val="Afsenderinfo"/>
            </w:pPr>
            <w:r w:rsidRPr="00293208">
              <w:t>Dokumentnummer</w:t>
            </w:r>
          </w:p>
          <w:p w14:paraId="5163425A" w14:textId="135E6417" w:rsidR="000E12FF" w:rsidRPr="00293208" w:rsidRDefault="00000000" w:rsidP="00293208">
            <w:pPr>
              <w:pStyle w:val="Afsenderinfo"/>
            </w:pPr>
            <w:sdt>
              <w:sdtPr>
                <w:tag w:val="DocumentNumber"/>
                <w:id w:val="1397786843"/>
                <w:placeholder>
                  <w:docPart w:val="8755200255D44278B60933A362A1240D"/>
                </w:placeholder>
                <w:dataBinding w:prefixMappings="xmlns:gbs='http://www.software-innovation.no/growBusinessDocument'" w:xpath="/gbs:GrowBusinessDocument/gbs:DocumentNumber[@gbs:key='10002']" w:storeItemID="{E2F7871A-8AC3-4EDA-948D-EC715C249540}"/>
                <w:text/>
              </w:sdtPr>
              <w:sdtContent>
                <w:r w:rsidR="00293208" w:rsidRPr="00293208">
                  <w:t>2026-0185846-5</w:t>
                </w:r>
              </w:sdtContent>
            </w:sdt>
          </w:p>
        </w:tc>
      </w:tr>
      <w:tr w:rsidR="000E12FF" w:rsidRPr="00293208" w14:paraId="6E475EAC" w14:textId="77777777" w:rsidTr="00FA6F5F">
        <w:trPr>
          <w:cantSplit/>
          <w:trHeight w:val="7824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7F0E9" w14:textId="5E53B4EA" w:rsidR="00F42E18" w:rsidRPr="00293208" w:rsidRDefault="00F42E18" w:rsidP="00F42E18">
            <w:pPr>
              <w:pStyle w:val="Afsenderinfo"/>
            </w:pPr>
          </w:p>
          <w:p w14:paraId="4C506D9B" w14:textId="77777777" w:rsidR="00263237" w:rsidRPr="00293208" w:rsidRDefault="00263237" w:rsidP="00F42E18">
            <w:pPr>
              <w:pStyle w:val="Afsenderinfo"/>
            </w:pPr>
          </w:p>
          <w:p w14:paraId="790BD6A8" w14:textId="77777777" w:rsidR="00293208" w:rsidRPr="00293208" w:rsidRDefault="00293208" w:rsidP="00293208">
            <w:pPr>
              <w:pStyle w:val="Afsenderinfo"/>
            </w:pPr>
            <w:r w:rsidRPr="00293208">
              <w:t>Kontor for Jura og Udbud</w:t>
            </w:r>
          </w:p>
          <w:p w14:paraId="736FEEC6" w14:textId="77777777" w:rsidR="00293208" w:rsidRPr="00293208" w:rsidRDefault="00293208" w:rsidP="00293208">
            <w:pPr>
              <w:pStyle w:val="Afsenderinfo"/>
            </w:pPr>
            <w:r w:rsidRPr="00293208">
              <w:t>KJU Udbud og Leverandør</w:t>
            </w:r>
          </w:p>
          <w:p w14:paraId="6B5A22A5" w14:textId="77777777" w:rsidR="00293208" w:rsidRPr="00293208" w:rsidRDefault="00293208" w:rsidP="00293208">
            <w:pPr>
              <w:pStyle w:val="Afsenderinfo"/>
            </w:pPr>
            <w:r w:rsidRPr="00293208">
              <w:t>Bernstorffsgade 17</w:t>
            </w:r>
          </w:p>
          <w:p w14:paraId="0DB37135" w14:textId="77777777" w:rsidR="00293208" w:rsidRPr="00293208" w:rsidRDefault="00293208" w:rsidP="00293208">
            <w:pPr>
              <w:pStyle w:val="Afsenderinfo"/>
            </w:pPr>
            <w:r w:rsidRPr="00293208">
              <w:t>1577 København V</w:t>
            </w:r>
          </w:p>
          <w:p w14:paraId="0DE0DE24" w14:textId="77777777" w:rsidR="00293208" w:rsidRPr="00293208" w:rsidRDefault="00293208" w:rsidP="00293208">
            <w:pPr>
              <w:pStyle w:val="Afsenderinfo"/>
            </w:pPr>
          </w:p>
          <w:p w14:paraId="2F457664" w14:textId="77777777" w:rsidR="00293208" w:rsidRPr="00293208" w:rsidRDefault="00293208" w:rsidP="00293208">
            <w:pPr>
              <w:pStyle w:val="Afsenderinfo"/>
            </w:pPr>
            <w:r w:rsidRPr="00293208">
              <w:t>EAN-nummer</w:t>
            </w:r>
          </w:p>
          <w:p w14:paraId="5B50035C" w14:textId="16DBB5D2" w:rsidR="00C33F9E" w:rsidRPr="00293208" w:rsidRDefault="00293208" w:rsidP="00293208">
            <w:pPr>
              <w:pStyle w:val="Afsenderinfo"/>
            </w:pPr>
            <w:r w:rsidRPr="00293208">
              <w:t>5798009710178</w:t>
            </w:r>
          </w:p>
          <w:p w14:paraId="2DAD594B" w14:textId="05DAE474" w:rsidR="00C33F9E" w:rsidRPr="00293208" w:rsidRDefault="00C33F9E" w:rsidP="00F42E18">
            <w:pPr>
              <w:pStyle w:val="Afsenderinfo"/>
            </w:pPr>
          </w:p>
        </w:tc>
      </w:tr>
    </w:tbl>
    <w:p w14:paraId="0E9DFBE4" w14:textId="4F0B5900" w:rsidR="00BF49F4" w:rsidRPr="00293208" w:rsidRDefault="00BF49F4" w:rsidP="00293208">
      <w:pPr>
        <w:pStyle w:val="D2MCodeTyp"/>
        <w:rPr>
          <w:rStyle w:val="Overskrift1Tegn"/>
          <w:szCs w:val="2"/>
        </w:rPr>
      </w:pPr>
      <w:r w:rsidRPr="00293208">
        <w:t xml:space="preserve"> </w:t>
      </w:r>
      <w:bookmarkStart w:id="0" w:name="d2mPrintCode"/>
      <w:r w:rsidRPr="00293208">
        <w:rPr>
          <w:szCs w:val="2"/>
        </w:rPr>
        <w:fldChar w:fldCharType="begin"/>
      </w:r>
      <w:r w:rsidRPr="00293208">
        <w:rPr>
          <w:szCs w:val="2"/>
        </w:rPr>
        <w:instrText xml:space="preserve"> PRINT %%d2m*DOKSTART|d2m*IDENT:""|d2m*OVERSKRIFT:"</w:instrText>
      </w:r>
      <w:r w:rsidR="00293208" w:rsidRPr="00293208">
        <w:rPr>
          <w:rFonts w:cs="Times New Roman"/>
          <w:szCs w:val="2"/>
        </w:rPr>
        <w:instrText>Spørgeguide til markedsdialog med nuværende leverandør - Helhedsorienteret indsats med forandringsteoretisk metodefundament</w:instrText>
      </w:r>
      <w:r w:rsidRPr="00293208">
        <w:rPr>
          <w:szCs w:val="2"/>
        </w:rPr>
        <w:instrText xml:space="preserve">"|d2m*ACCEPT:1|d2m*ADDRETURNADDRESS:TRUE|d2m*SHOWRECEIPT:1 \*MERGEFORMAT </w:instrText>
      </w:r>
      <w:r w:rsidRPr="00293208">
        <w:rPr>
          <w:szCs w:val="2"/>
        </w:rPr>
        <w:fldChar w:fldCharType="end"/>
      </w:r>
      <w:bookmarkEnd w:id="0"/>
    </w:p>
    <w:p w14:paraId="7B6E73B7" w14:textId="04ECE1C5" w:rsidR="0063711B" w:rsidRPr="00293208" w:rsidRDefault="0063711B" w:rsidP="0063711B">
      <w:pPr>
        <w:pStyle w:val="AnchorLine"/>
      </w:pPr>
    </w:p>
    <w:tbl>
      <w:tblPr>
        <w:tblStyle w:val="Tabel-Gitter"/>
        <w:tblpPr w:vertAnchor="page" w:tblpY="982"/>
        <w:tblOverlap w:val="never"/>
        <w:tblW w:w="7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7654"/>
      </w:tblGrid>
      <w:tr w:rsidR="007410E4" w:rsidRPr="00293208" w14:paraId="12E8440A" w14:textId="77777777" w:rsidTr="00897241">
        <w:trPr>
          <w:trHeight w:val="1616"/>
          <w:tblHeader/>
        </w:trPr>
        <w:tc>
          <w:tcPr>
            <w:tcW w:w="7654" w:type="dxa"/>
          </w:tcPr>
          <w:p w14:paraId="21CAAF00" w14:textId="77777777" w:rsidR="00293208" w:rsidRPr="00293208" w:rsidRDefault="00293208" w:rsidP="00293208">
            <w:pPr>
              <w:pStyle w:val="Trompet"/>
            </w:pPr>
            <w:r w:rsidRPr="00293208">
              <w:t>Kontor for Jura og Udbud</w:t>
            </w:r>
          </w:p>
          <w:p w14:paraId="03A9C9E1" w14:textId="77A84DDA" w:rsidR="0063711B" w:rsidRPr="00293208" w:rsidRDefault="00293208" w:rsidP="00293208">
            <w:pPr>
              <w:pStyle w:val="Trompet"/>
            </w:pPr>
            <w:r w:rsidRPr="00293208">
              <w:t>Beskæftigelses-, Integrations- og Erhvervsforvaltningen</w:t>
            </w:r>
          </w:p>
          <w:p w14:paraId="3205A096" w14:textId="77777777" w:rsidR="00C861A5" w:rsidRPr="00293208" w:rsidRDefault="00C861A5" w:rsidP="00956F8A">
            <w:pPr>
              <w:pStyle w:val="Trompet"/>
            </w:pPr>
          </w:p>
          <w:p w14:paraId="7CDF05A3" w14:textId="7B2F847B" w:rsidR="0063711B" w:rsidRPr="00293208" w:rsidRDefault="0063711B" w:rsidP="00956F8A">
            <w:pPr>
              <w:pStyle w:val="AnchorLine"/>
            </w:pPr>
          </w:p>
        </w:tc>
      </w:tr>
      <w:tr w:rsidR="007410E4" w:rsidRPr="00293208" w14:paraId="1BBE536E" w14:textId="77777777" w:rsidTr="00956F8A">
        <w:trPr>
          <w:trHeight w:val="1701"/>
        </w:trPr>
        <w:tc>
          <w:tcPr>
            <w:tcW w:w="7654" w:type="dxa"/>
            <w:noWrap/>
          </w:tcPr>
          <w:p w14:paraId="29F1BD41" w14:textId="6A19B301" w:rsidR="0063711B" w:rsidRPr="00293208" w:rsidRDefault="00293208" w:rsidP="00293208">
            <w:pPr>
              <w:pStyle w:val="Titel"/>
            </w:pPr>
            <w:r w:rsidRPr="00293208">
              <w:t>Notat</w:t>
            </w:r>
          </w:p>
          <w:p w14:paraId="7386F6FE" w14:textId="76F517C2" w:rsidR="00C814FB" w:rsidRPr="00293208" w:rsidRDefault="00C814FB" w:rsidP="00C814FB"/>
        </w:tc>
      </w:tr>
    </w:tbl>
    <w:p w14:paraId="373BF7D4" w14:textId="087909E0" w:rsidR="0063711B" w:rsidRPr="00293208" w:rsidRDefault="0063711B" w:rsidP="0063711B">
      <w:pPr>
        <w:pStyle w:val="AnchorLine"/>
      </w:pPr>
      <w:bookmarkStart w:id="1" w:name="bmkLogoAnchor"/>
      <w:bookmarkEnd w:id="1"/>
    </w:p>
    <w:p w14:paraId="655E45E1" w14:textId="4A635C78" w:rsidR="007B6BA4" w:rsidRPr="00293208" w:rsidRDefault="00000000" w:rsidP="00293208">
      <w:pPr>
        <w:pStyle w:val="Overskrift1"/>
      </w:pPr>
      <w:sdt>
        <w:sdtPr>
          <w:tag w:val="Title"/>
          <w:id w:val="-865132538"/>
          <w:placeholder>
            <w:docPart w:val="74698415503C40AFB5C34065823D00CA"/>
          </w:placeholder>
          <w:dataBinding w:prefixMappings="xmlns:gbs='http://www.software-innovation.no/growBusinessDocument'" w:xpath="/gbs:GrowBusinessDocument/gbs:Title[@gbs:key='10000']" w:storeItemID="{E2F7871A-8AC3-4EDA-948D-EC715C249540}"/>
          <w:text/>
        </w:sdtPr>
        <w:sdtContent>
          <w:r w:rsidR="00293208" w:rsidRPr="00293208">
            <w:t xml:space="preserve">Spørgeguide til markedsdialog med nuværende leverandør </w:t>
          </w:r>
        </w:sdtContent>
      </w:sdt>
    </w:p>
    <w:p w14:paraId="11FB5E79" w14:textId="03791B5D" w:rsidR="005D680B" w:rsidRPr="00293208" w:rsidRDefault="005D680B" w:rsidP="004B7251">
      <w:pPr>
        <w:tabs>
          <w:tab w:val="clear" w:pos="397"/>
        </w:tabs>
        <w:spacing w:after="160" w:line="259" w:lineRule="auto"/>
      </w:pPr>
    </w:p>
    <w:p w14:paraId="411687EC" w14:textId="06BBADA1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1. Læring fra Trædesten og den efterfølgende drift</w:t>
      </w:r>
    </w:p>
    <w:p w14:paraId="18693E4E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1887FA73" w14:textId="722C715C" w:rsidR="00293208" w:rsidRPr="00293208" w:rsidRDefault="00293208" w:rsidP="00293208">
      <w:pPr>
        <w:spacing w:after="160" w:line="259" w:lineRule="auto"/>
      </w:pPr>
      <w:r w:rsidRPr="00293208">
        <w:t>Kommunen ønsker input til de erfaringer og</w:t>
      </w:r>
      <w:r>
        <w:t xml:space="preserve"> den</w:t>
      </w:r>
      <w:r w:rsidRPr="00293208">
        <w:t xml:space="preserve"> læring, der er opnået gennem Projekt Trædesten og den efterfølgende drift af indsatsen.</w:t>
      </w:r>
    </w:p>
    <w:p w14:paraId="339FC586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Spørgsmål</w:t>
      </w:r>
    </w:p>
    <w:p w14:paraId="136984EB" w14:textId="3EF66C6F" w:rsidR="00293208" w:rsidRPr="00293208" w:rsidRDefault="00293208" w:rsidP="00125741">
      <w:pPr>
        <w:pStyle w:val="Listeafsnit"/>
        <w:numPr>
          <w:ilvl w:val="0"/>
          <w:numId w:val="2"/>
        </w:numPr>
        <w:spacing w:after="160" w:line="259" w:lineRule="auto"/>
      </w:pPr>
      <w:r w:rsidRPr="00293208">
        <w:t>Hvilke erfaringer fra Trædesten og den efterfølgende drift vurderer I har haft størst betydning for borgernes progression?</w:t>
      </w:r>
    </w:p>
    <w:p w14:paraId="37D7A56E" w14:textId="46091933" w:rsidR="00293208" w:rsidRPr="00293208" w:rsidRDefault="00293208" w:rsidP="00125741">
      <w:pPr>
        <w:pStyle w:val="Listeafsnit"/>
        <w:numPr>
          <w:ilvl w:val="0"/>
          <w:numId w:val="2"/>
        </w:numPr>
        <w:spacing w:after="160" w:line="259" w:lineRule="auto"/>
      </w:pPr>
      <w:r>
        <w:t>Er der dele af indsatsen, som</w:t>
      </w:r>
      <w:r w:rsidRPr="00293208">
        <w:t xml:space="preserve"> har vist sig mindre virksomme eller mindre vigtige end forventet?</w:t>
      </w:r>
    </w:p>
    <w:p w14:paraId="5B97BCB3" w14:textId="552B4DBA" w:rsidR="00293208" w:rsidRPr="00293208" w:rsidRDefault="00293208" w:rsidP="00125741">
      <w:pPr>
        <w:pStyle w:val="Listeafsnit"/>
        <w:numPr>
          <w:ilvl w:val="0"/>
          <w:numId w:val="2"/>
        </w:numPr>
        <w:spacing w:after="160" w:line="259" w:lineRule="auto"/>
      </w:pPr>
      <w:r>
        <w:t xml:space="preserve">Er der indsatselementer I ville ændre? </w:t>
      </w:r>
    </w:p>
    <w:p w14:paraId="74207FD8" w14:textId="77777777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2. Målgruppe</w:t>
      </w:r>
    </w:p>
    <w:p w14:paraId="1DD58066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22AB9782" w14:textId="77777777" w:rsidR="00293208" w:rsidRPr="00293208" w:rsidRDefault="00293208" w:rsidP="00293208">
      <w:pPr>
        <w:spacing w:after="160" w:line="259" w:lineRule="auto"/>
      </w:pPr>
      <w:r w:rsidRPr="00293208">
        <w:t>Kommunen ønsker input til, hvilke borgere der har størst gavn af indsatsen, og hvordan målgruppen eventuelt har udviklet sig siden Trædesten blev etableret.</w:t>
      </w:r>
    </w:p>
    <w:p w14:paraId="2BE01086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Spørgsmål</w:t>
      </w:r>
    </w:p>
    <w:p w14:paraId="4DE6A44B" w14:textId="7AB69958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Hvilke borgere har efter jeres erfaring størst gavn af indsatsen?</w:t>
      </w:r>
    </w:p>
    <w:p w14:paraId="2439B341" w14:textId="764D3DCE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Hvilke karakteristika eller forudsætninger kendetegner de borgere, som opnår størst udbytte af indsatsen?</w:t>
      </w:r>
    </w:p>
    <w:p w14:paraId="61D0353A" w14:textId="669F3C46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Er der borgere, som efter jeres vurdering ikke vil have gavn af indsatsen, eller som i højere grad vil profitere af andre typer beskæftigelsesindsatser?</w:t>
      </w:r>
    </w:p>
    <w:p w14:paraId="0B96E923" w14:textId="2DF3DBBA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Kommunen overvejer, om indsatsen fremadrettet også skal kunne omfatte unge borgere med tilsvarende udfordringer. Hvilken betydning vurderer I, at dette vil have for målgruppeafgrænsningen, indsatsens indhold og organisering?</w:t>
      </w:r>
    </w:p>
    <w:p w14:paraId="377A88E1" w14:textId="31A5F841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3. Metode</w:t>
      </w:r>
    </w:p>
    <w:p w14:paraId="72E1FD2C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62BA6E3A" w14:textId="77777777" w:rsidR="00293208" w:rsidRPr="00293208" w:rsidRDefault="00293208" w:rsidP="00293208">
      <w:pPr>
        <w:spacing w:after="160" w:line="259" w:lineRule="auto"/>
      </w:pPr>
      <w:r w:rsidRPr="00293208">
        <w:t>Kommunen ønsker input til de mekanismer og metodeelementer, der vurderes at være centrale for indsatsens virkning.</w:t>
      </w:r>
    </w:p>
    <w:p w14:paraId="2523A0FB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Spørgsmål</w:t>
      </w:r>
    </w:p>
    <w:p w14:paraId="4D70D205" w14:textId="2FA69CBF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lastRenderedPageBreak/>
        <w:t>Hvilke elementer vurderer I er mest afgørende for, at borgerne opnår progression?</w:t>
      </w:r>
    </w:p>
    <w:p w14:paraId="7C35DEEE" w14:textId="67C5F001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Er der centrale mekanismer i indsatsen, som kan være vanskelige at beskrive i en kravspecifikation eller metodebeskrivelse?</w:t>
      </w:r>
    </w:p>
    <w:p w14:paraId="39B65DDA" w14:textId="694603CF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Hvilke dele af metoden vurderer I er ufravigelige, hvis indsatsen fortsat skal have samme karakter og formål?</w:t>
      </w:r>
    </w:p>
    <w:p w14:paraId="243B44BF" w14:textId="6397F3F4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4. Arbejdsfællesskaber</w:t>
      </w:r>
    </w:p>
    <w:p w14:paraId="10C910FB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0C9D2C80" w14:textId="77777777" w:rsidR="00293208" w:rsidRPr="00293208" w:rsidRDefault="00293208" w:rsidP="00293208">
      <w:pPr>
        <w:spacing w:after="160" w:line="259" w:lineRule="auto"/>
      </w:pPr>
      <w:r w:rsidRPr="00293208">
        <w:t>Kommunen ønsker input til arbejdsfællesskabernes funktion og betydning for målgruppen.</w:t>
      </w:r>
    </w:p>
    <w:p w14:paraId="04C0F0A3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Spørgsmål</w:t>
      </w:r>
    </w:p>
    <w:p w14:paraId="78DC5149" w14:textId="6B226D60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Hvilke behov hos målgruppen vurderer I understøttes gennem arbejdsfællesskaberne?</w:t>
      </w:r>
    </w:p>
    <w:p w14:paraId="372766F0" w14:textId="09AF3158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Hvad er efter jeres erfaring forskellen på de resultater, der opnås gennem arbejdsfællesskaber, og de resultater, der opnås gennem traditionelle virksomhedspraktikker?</w:t>
      </w:r>
    </w:p>
    <w:p w14:paraId="39D0586C" w14:textId="3FD1CE52" w:rsidR="00293208" w:rsidRPr="00293208" w:rsidRDefault="00293208" w:rsidP="00125741">
      <w:pPr>
        <w:pStyle w:val="Listeafsnit"/>
        <w:numPr>
          <w:ilvl w:val="0"/>
          <w:numId w:val="4"/>
        </w:numPr>
        <w:spacing w:after="160" w:line="259" w:lineRule="auto"/>
      </w:pPr>
      <w:r w:rsidRPr="00293208">
        <w:t>Hvilken betydning har øvrige fællesskaber og aktiviteter i civilsamfundet for borgernes progression?</w:t>
      </w:r>
    </w:p>
    <w:p w14:paraId="1FB31C45" w14:textId="0D5254D7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 xml:space="preserve">5. </w:t>
      </w:r>
      <w:r w:rsidR="00125741">
        <w:rPr>
          <w:b/>
          <w:bCs/>
        </w:rPr>
        <w:t>I</w:t>
      </w:r>
      <w:r w:rsidRPr="00293208">
        <w:rPr>
          <w:b/>
          <w:bCs/>
        </w:rPr>
        <w:t>ndsatsen</w:t>
      </w:r>
    </w:p>
    <w:p w14:paraId="35503D49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3DDD6E8F" w14:textId="77777777" w:rsidR="000A1EE0" w:rsidRDefault="000A1EE0" w:rsidP="00293208">
      <w:pPr>
        <w:spacing w:after="160" w:line="259" w:lineRule="auto"/>
      </w:pPr>
      <w:r w:rsidRPr="000A1EE0">
        <w:t xml:space="preserve">Kommunen ønsker input til, hvordan indsatsens forskellige elementer spiller sammen i praksis, samt om den nuværende tilbudspakke understøtter målgruppens behov og progression på en hensigtsmæssig måde. </w:t>
      </w:r>
    </w:p>
    <w:p w14:paraId="178A392C" w14:textId="19D93BF2" w:rsid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Spørgsmål</w:t>
      </w:r>
    </w:p>
    <w:p w14:paraId="09F2C053" w14:textId="77777777" w:rsidR="00125741" w:rsidRDefault="000A1EE0" w:rsidP="000A1EE0">
      <w:pPr>
        <w:pStyle w:val="Listeafsnit"/>
        <w:numPr>
          <w:ilvl w:val="0"/>
          <w:numId w:val="7"/>
        </w:numPr>
        <w:spacing w:after="160" w:line="259" w:lineRule="auto"/>
      </w:pPr>
      <w:r w:rsidRPr="000A1EE0">
        <w:t xml:space="preserve">Hvordan vurderer </w:t>
      </w:r>
      <w:r>
        <w:t>I</w:t>
      </w:r>
      <w:r w:rsidR="00125741">
        <w:t xml:space="preserve"> den nuværende tilbudspakke, som primært består af ØVO og med mentor som efterværn</w:t>
      </w:r>
    </w:p>
    <w:p w14:paraId="0303F5FB" w14:textId="2A3BAD1D" w:rsidR="00125741" w:rsidRPr="00125741" w:rsidRDefault="00125741" w:rsidP="00125741">
      <w:pPr>
        <w:pStyle w:val="Listeafsnit"/>
        <w:numPr>
          <w:ilvl w:val="0"/>
          <w:numId w:val="7"/>
        </w:numPr>
        <w:spacing w:after="160" w:line="259" w:lineRule="auto"/>
      </w:pPr>
      <w:r w:rsidRPr="00125741">
        <w:t>Hvis I skulle sammensætte tilbudspakken på ny i dag, hvilke elementer ville I fastholde eller organisere anderledes?</w:t>
      </w:r>
      <w:r w:rsidRPr="00125741">
        <w:rPr>
          <w:b/>
          <w:bCs/>
        </w:rPr>
        <w:t xml:space="preserve"> </w:t>
      </w:r>
    </w:p>
    <w:p w14:paraId="1ADD3518" w14:textId="77777777" w:rsidR="00125741" w:rsidRPr="00125741" w:rsidRDefault="00125741" w:rsidP="00125741">
      <w:pPr>
        <w:spacing w:after="160" w:line="259" w:lineRule="auto"/>
        <w:rPr>
          <w:b/>
          <w:bCs/>
        </w:rPr>
      </w:pPr>
      <w:r w:rsidRPr="00125741">
        <w:rPr>
          <w:b/>
          <w:bCs/>
        </w:rPr>
        <w:t>6. Levering af indsatsen</w:t>
      </w:r>
    </w:p>
    <w:p w14:paraId="334A9331" w14:textId="77777777" w:rsidR="00125741" w:rsidRPr="00125741" w:rsidRDefault="00125741" w:rsidP="00125741">
      <w:pPr>
        <w:spacing w:after="160" w:line="259" w:lineRule="auto"/>
        <w:rPr>
          <w:b/>
          <w:bCs/>
        </w:rPr>
      </w:pPr>
      <w:r w:rsidRPr="00125741">
        <w:rPr>
          <w:b/>
          <w:bCs/>
        </w:rPr>
        <w:t>Formål</w:t>
      </w:r>
    </w:p>
    <w:p w14:paraId="4EFD7E7D" w14:textId="77777777" w:rsidR="00125741" w:rsidRPr="00125741" w:rsidRDefault="00125741" w:rsidP="00125741">
      <w:pPr>
        <w:spacing w:after="160" w:line="259" w:lineRule="auto"/>
      </w:pPr>
      <w:r w:rsidRPr="00125741">
        <w:t>Kommunen ønsker input til de faglige, organisatoriske og kapacitetsmæssige forudsætninger for at kunne levere indsatsen.</w:t>
      </w:r>
    </w:p>
    <w:p w14:paraId="6DEA6A62" w14:textId="77777777" w:rsidR="00125741" w:rsidRPr="00125741" w:rsidRDefault="00125741" w:rsidP="00125741">
      <w:pPr>
        <w:spacing w:after="160" w:line="259" w:lineRule="auto"/>
        <w:rPr>
          <w:b/>
          <w:bCs/>
        </w:rPr>
      </w:pPr>
      <w:r w:rsidRPr="00125741">
        <w:rPr>
          <w:b/>
          <w:bCs/>
        </w:rPr>
        <w:t>Spørgsmål</w:t>
      </w:r>
    </w:p>
    <w:p w14:paraId="55001DCC" w14:textId="43C8039F" w:rsidR="00125741" w:rsidRPr="00125741" w:rsidRDefault="00125741" w:rsidP="00125741">
      <w:pPr>
        <w:pStyle w:val="Listeafsnit"/>
        <w:numPr>
          <w:ilvl w:val="0"/>
          <w:numId w:val="7"/>
        </w:numPr>
        <w:spacing w:after="160" w:line="259" w:lineRule="auto"/>
      </w:pPr>
      <w:r w:rsidRPr="00125741">
        <w:t>Hvilke kompetencer vurderer I er afgørende hos medarbejderne?</w:t>
      </w:r>
    </w:p>
    <w:p w14:paraId="0084000B" w14:textId="0B78B592" w:rsidR="00125741" w:rsidRPr="00125741" w:rsidRDefault="00125741" w:rsidP="00125741">
      <w:pPr>
        <w:pStyle w:val="Listeafsnit"/>
        <w:numPr>
          <w:ilvl w:val="0"/>
          <w:numId w:val="7"/>
        </w:numPr>
        <w:spacing w:after="160" w:line="259" w:lineRule="auto"/>
      </w:pPr>
      <w:r w:rsidRPr="00125741">
        <w:t>Hvilke organisatoriske forudsætninger er nødvendige for at levere indsatsen med høj kvalitet?</w:t>
      </w:r>
    </w:p>
    <w:p w14:paraId="208645D2" w14:textId="2214E2DE" w:rsidR="00125741" w:rsidRPr="00125741" w:rsidRDefault="00125741" w:rsidP="00125741">
      <w:pPr>
        <w:pStyle w:val="Listeafsnit"/>
        <w:numPr>
          <w:ilvl w:val="0"/>
          <w:numId w:val="7"/>
        </w:numPr>
        <w:spacing w:after="160" w:line="259" w:lineRule="auto"/>
      </w:pPr>
      <w:r w:rsidRPr="00125741">
        <w:t>Hvilke forudsætninger vurderer I er nødvendige for at kunne etablere og vedligeholde arbejdsfællesskaber, virksomhedsrettede aktiviteter og øvrige fællesskaber som en del af indsatsen?</w:t>
      </w:r>
    </w:p>
    <w:p w14:paraId="44344DC0" w14:textId="113BB37F" w:rsidR="000A1EE0" w:rsidRPr="00125741" w:rsidRDefault="00EB5CF4" w:rsidP="00125741">
      <w:pPr>
        <w:spacing w:after="160" w:line="259" w:lineRule="auto"/>
      </w:pPr>
      <w:r>
        <w:rPr>
          <w:b/>
          <w:bCs/>
        </w:rPr>
        <w:t>7</w:t>
      </w:r>
      <w:r w:rsidR="000A1EE0" w:rsidRPr="00125741">
        <w:rPr>
          <w:b/>
          <w:bCs/>
        </w:rPr>
        <w:t xml:space="preserve">. Økonomi og </w:t>
      </w:r>
      <w:r w:rsidR="00125741" w:rsidRPr="00125741">
        <w:rPr>
          <w:b/>
          <w:bCs/>
        </w:rPr>
        <w:t>pris</w:t>
      </w:r>
      <w:r w:rsidR="000A1EE0" w:rsidRPr="00125741">
        <w:rPr>
          <w:b/>
          <w:bCs/>
        </w:rPr>
        <w:t>model</w:t>
      </w:r>
    </w:p>
    <w:p w14:paraId="2597A614" w14:textId="77777777" w:rsidR="000A1EE0" w:rsidRPr="000A1EE0" w:rsidRDefault="000A1EE0" w:rsidP="000A1EE0">
      <w:pPr>
        <w:spacing w:after="160" w:line="259" w:lineRule="auto"/>
      </w:pPr>
      <w:r w:rsidRPr="000A1EE0">
        <w:rPr>
          <w:b/>
          <w:bCs/>
        </w:rPr>
        <w:lastRenderedPageBreak/>
        <w:t>Formål</w:t>
      </w:r>
    </w:p>
    <w:p w14:paraId="2E2665A4" w14:textId="23E9B519" w:rsidR="00E774EC" w:rsidRDefault="00E774EC" w:rsidP="000A1EE0">
      <w:pPr>
        <w:spacing w:after="160" w:line="259" w:lineRule="auto"/>
      </w:pPr>
      <w:r w:rsidRPr="00E774EC">
        <w:t xml:space="preserve">Kommunen ønsker input til indsatsens omkostningsstruktur og ressourceforbrug med henblik på at kvalificere </w:t>
      </w:r>
      <w:r w:rsidR="0097553E">
        <w:t>prismodel</w:t>
      </w:r>
      <w:r w:rsidRPr="00E774EC">
        <w:t xml:space="preserve"> og økonomisk ramme i et kommende udbud.</w:t>
      </w:r>
    </w:p>
    <w:p w14:paraId="1AAE4AC1" w14:textId="0E0698F3" w:rsidR="000A1EE0" w:rsidRPr="000A1EE0" w:rsidRDefault="000A1EE0" w:rsidP="000A1EE0">
      <w:pPr>
        <w:spacing w:after="160" w:line="259" w:lineRule="auto"/>
      </w:pPr>
      <w:r w:rsidRPr="000A1EE0">
        <w:rPr>
          <w:b/>
          <w:bCs/>
        </w:rPr>
        <w:t>Spørgsmål</w:t>
      </w:r>
    </w:p>
    <w:p w14:paraId="2B76930D" w14:textId="62552F4A" w:rsidR="000A1EE0" w:rsidRPr="000A1EE0" w:rsidRDefault="000A1EE0" w:rsidP="00125741">
      <w:pPr>
        <w:pStyle w:val="Listeafsnit"/>
        <w:numPr>
          <w:ilvl w:val="0"/>
          <w:numId w:val="7"/>
        </w:numPr>
        <w:spacing w:after="160" w:line="259" w:lineRule="auto"/>
      </w:pPr>
      <w:r w:rsidRPr="000A1EE0">
        <w:t>Hvilke aktiviteter eller elementer i indsatsen vurderer I er mest ressourcekrævende?</w:t>
      </w:r>
    </w:p>
    <w:p w14:paraId="7273FC4E" w14:textId="77777777" w:rsidR="004D483E" w:rsidRDefault="004D483E" w:rsidP="004D483E">
      <w:pPr>
        <w:pStyle w:val="Listeafsnit"/>
        <w:numPr>
          <w:ilvl w:val="0"/>
          <w:numId w:val="7"/>
        </w:numPr>
      </w:pPr>
      <w:r w:rsidRPr="004D483E">
        <w:t>Hvilke opgaver uden direkte borgerkontakt vurderer I er nødvendige for at skabe resultater for målgruppen, og hvordan påvirker disse ressourceforbruget?</w:t>
      </w:r>
    </w:p>
    <w:p w14:paraId="75FA658D" w14:textId="2C26C7E1" w:rsidR="00980F4B" w:rsidRPr="004D483E" w:rsidRDefault="00980F4B" w:rsidP="004D483E">
      <w:pPr>
        <w:pStyle w:val="Listeafsnit"/>
        <w:numPr>
          <w:ilvl w:val="0"/>
          <w:numId w:val="7"/>
        </w:numPr>
      </w:pPr>
      <w:r w:rsidRPr="00980F4B">
        <w:t>Hvordan vurderer I omfanget af de nuværende dokumentations- og registreringskrav, herunder om der er krav, som efter jeres erfaring er særligt ressourcekrævende set i forhold til deres værdi for indsatsen?</w:t>
      </w:r>
    </w:p>
    <w:p w14:paraId="744C27F4" w14:textId="0F4793BC" w:rsidR="000A1EE0" w:rsidRPr="000A1EE0" w:rsidRDefault="000A1EE0" w:rsidP="00125741">
      <w:pPr>
        <w:pStyle w:val="Listeafsnit"/>
        <w:numPr>
          <w:ilvl w:val="0"/>
          <w:numId w:val="7"/>
        </w:numPr>
        <w:spacing w:after="160" w:line="259" w:lineRule="auto"/>
      </w:pPr>
      <w:r w:rsidRPr="000A1EE0">
        <w:t>Hvordan vurderer I den nuværende betalingsmodel, herunder anvendelsen af dagspriser og fleksibelt timetal?</w:t>
      </w:r>
    </w:p>
    <w:p w14:paraId="28A5BAF2" w14:textId="3AD7735B" w:rsidR="000A1EE0" w:rsidRPr="000A1EE0" w:rsidRDefault="000A1EE0" w:rsidP="00125741">
      <w:pPr>
        <w:pStyle w:val="Listeafsnit"/>
        <w:numPr>
          <w:ilvl w:val="0"/>
          <w:numId w:val="7"/>
        </w:numPr>
        <w:spacing w:after="160" w:line="259" w:lineRule="auto"/>
      </w:pPr>
      <w:r w:rsidRPr="000A1EE0">
        <w:t>Er der elementer af indsatsen, som er vanskelige at levere inden for de nuværende økonomiske rammer?</w:t>
      </w:r>
    </w:p>
    <w:p w14:paraId="730BBF79" w14:textId="1B9B2734" w:rsidR="000A1EE0" w:rsidRPr="00293208" w:rsidRDefault="000A1EE0" w:rsidP="00293208">
      <w:pPr>
        <w:pStyle w:val="Listeafsnit"/>
        <w:numPr>
          <w:ilvl w:val="0"/>
          <w:numId w:val="7"/>
        </w:numPr>
        <w:spacing w:after="160" w:line="259" w:lineRule="auto"/>
      </w:pPr>
      <w:r w:rsidRPr="000A1EE0">
        <w:t>Hvilke forhold vurderer I vil have størst betydning for prissætningen af en tilsvarende indsats i et kommende udbud?</w:t>
      </w:r>
    </w:p>
    <w:p w14:paraId="665C56F6" w14:textId="039B2D51" w:rsidR="00293208" w:rsidRPr="00293208" w:rsidRDefault="000A1EE0" w:rsidP="00293208">
      <w:pPr>
        <w:spacing w:after="160" w:line="259" w:lineRule="auto"/>
        <w:rPr>
          <w:b/>
          <w:bCs/>
        </w:rPr>
      </w:pPr>
      <w:r>
        <w:rPr>
          <w:b/>
          <w:bCs/>
        </w:rPr>
        <w:t>7</w:t>
      </w:r>
      <w:r w:rsidR="00293208" w:rsidRPr="00293208">
        <w:rPr>
          <w:b/>
          <w:bCs/>
        </w:rPr>
        <w:t>. Udbudsdesign</w:t>
      </w:r>
    </w:p>
    <w:p w14:paraId="7F810397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Formål</w:t>
      </w:r>
    </w:p>
    <w:p w14:paraId="1373AB19" w14:textId="77777777" w:rsidR="00293208" w:rsidRPr="00293208" w:rsidRDefault="00293208" w:rsidP="00293208">
      <w:pPr>
        <w:spacing w:after="160" w:line="259" w:lineRule="auto"/>
      </w:pPr>
      <w:r w:rsidRPr="00293208">
        <w:t>Kommunen ønsker input til, hvordan de centrale metodeelementer bedst kan beskrives og omsættes til krav i et kommende udbud.</w:t>
      </w:r>
    </w:p>
    <w:p w14:paraId="57779FA5" w14:textId="77777777" w:rsidR="00293208" w:rsidRPr="00293208" w:rsidRDefault="00293208" w:rsidP="00293208">
      <w:pPr>
        <w:spacing w:after="160" w:line="259" w:lineRule="auto"/>
      </w:pPr>
      <w:r w:rsidRPr="00293208">
        <w:rPr>
          <w:b/>
          <w:bCs/>
        </w:rPr>
        <w:t>Spørgsmål</w:t>
      </w:r>
    </w:p>
    <w:p w14:paraId="2334544F" w14:textId="16387566" w:rsidR="00293208" w:rsidRPr="00293208" w:rsidRDefault="00293208" w:rsidP="00125741">
      <w:pPr>
        <w:pStyle w:val="Listeafsnit"/>
        <w:numPr>
          <w:ilvl w:val="0"/>
          <w:numId w:val="7"/>
        </w:numPr>
        <w:spacing w:after="160" w:line="259" w:lineRule="auto"/>
      </w:pPr>
      <w:r w:rsidRPr="00293208">
        <w:t>Hvordan vurderer I, at de centrale metodeelementer bedst kan beskrives i et kommende udbud?</w:t>
      </w:r>
    </w:p>
    <w:p w14:paraId="6400D6D0" w14:textId="0E1ADE18" w:rsidR="00293208" w:rsidRPr="00293208" w:rsidRDefault="00293208" w:rsidP="00125741">
      <w:pPr>
        <w:pStyle w:val="Listeafsnit"/>
        <w:numPr>
          <w:ilvl w:val="0"/>
          <w:numId w:val="7"/>
        </w:numPr>
        <w:spacing w:after="160" w:line="259" w:lineRule="auto"/>
      </w:pPr>
      <w:r w:rsidRPr="00293208">
        <w:t>Hvordan kan kommunen efter jeres vurdering bedst sikre, at de centrale virkemidler i indsatsen fastholdes, samtidig med at der er plads til forskellige faglige tilgange?</w:t>
      </w:r>
    </w:p>
    <w:p w14:paraId="0F3DDCCE" w14:textId="77777777" w:rsidR="00293208" w:rsidRPr="00293208" w:rsidRDefault="00293208" w:rsidP="00293208">
      <w:pPr>
        <w:spacing w:after="160" w:line="259" w:lineRule="auto"/>
        <w:rPr>
          <w:b/>
          <w:bCs/>
        </w:rPr>
      </w:pPr>
      <w:r w:rsidRPr="00293208">
        <w:rPr>
          <w:b/>
          <w:bCs/>
        </w:rPr>
        <w:t>Afsluttende spørgsmål</w:t>
      </w:r>
    </w:p>
    <w:p w14:paraId="534C8C3F" w14:textId="4B15F70E" w:rsidR="00293208" w:rsidRPr="00293208" w:rsidRDefault="00293208" w:rsidP="00125741">
      <w:pPr>
        <w:pStyle w:val="Listeafsnit"/>
        <w:numPr>
          <w:ilvl w:val="0"/>
          <w:numId w:val="7"/>
        </w:numPr>
        <w:spacing w:after="160" w:line="259" w:lineRule="auto"/>
      </w:pPr>
      <w:r w:rsidRPr="00293208">
        <w:t>Er der forhold ved indsatsen eller markedet, som kommunen bør være særligt opmærksom på i forbindelse med genudbuddet?</w:t>
      </w:r>
    </w:p>
    <w:p w14:paraId="3AAD3CAE" w14:textId="50ABBC23" w:rsidR="00293208" w:rsidRPr="00293208" w:rsidRDefault="00293208" w:rsidP="00125741">
      <w:pPr>
        <w:pStyle w:val="Listeafsnit"/>
        <w:numPr>
          <w:ilvl w:val="0"/>
          <w:numId w:val="7"/>
        </w:numPr>
        <w:spacing w:after="160" w:line="259" w:lineRule="auto"/>
      </w:pPr>
      <w:r w:rsidRPr="00293208">
        <w:t>Hvis I kunne give ét råd til udformningen af det kommende udbud, hvad ville det så være?</w:t>
      </w:r>
    </w:p>
    <w:p w14:paraId="22FDB95A" w14:textId="5F9DDC0A" w:rsidR="00293208" w:rsidRPr="00293208" w:rsidRDefault="00293208" w:rsidP="00125741">
      <w:pPr>
        <w:pStyle w:val="Listeafsnit"/>
        <w:numPr>
          <w:ilvl w:val="0"/>
          <w:numId w:val="7"/>
        </w:numPr>
        <w:spacing w:after="160" w:line="259" w:lineRule="auto"/>
      </w:pPr>
      <w:r w:rsidRPr="00293208">
        <w:t>Vurderer I på nuværende tidspunkt, at opgaven vil være relevant for jer at afgive tilbud på?</w:t>
      </w:r>
    </w:p>
    <w:p w14:paraId="32654A4C" w14:textId="012DFBE9" w:rsidR="00D8152F" w:rsidRPr="00293208" w:rsidRDefault="00D8152F" w:rsidP="00BF49F4">
      <w:pPr>
        <w:spacing w:after="160" w:line="259" w:lineRule="auto"/>
      </w:pPr>
    </w:p>
    <w:sectPr w:rsidR="00D8152F" w:rsidRPr="00293208" w:rsidSect="00F42E18">
      <w:headerReference w:type="default" r:id="rId10"/>
      <w:pgSz w:w="11906" w:h="16838"/>
      <w:pgMar w:top="907" w:right="3912" w:bottom="1366" w:left="1304" w:header="680" w:footer="709" w:gutter="0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4793" w14:textId="77777777" w:rsidR="00F92E54" w:rsidRPr="00293208" w:rsidRDefault="00F92E54" w:rsidP="004B45C7">
      <w:pPr>
        <w:spacing w:line="240" w:lineRule="auto"/>
      </w:pPr>
      <w:r w:rsidRPr="00293208">
        <w:separator/>
      </w:r>
    </w:p>
  </w:endnote>
  <w:endnote w:type="continuationSeparator" w:id="0">
    <w:p w14:paraId="3E422B81" w14:textId="77777777" w:rsidR="00F92E54" w:rsidRPr="00293208" w:rsidRDefault="00F92E54" w:rsidP="004B45C7">
      <w:pPr>
        <w:spacing w:line="240" w:lineRule="auto"/>
      </w:pPr>
      <w:r w:rsidRPr="002932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AB60" w14:textId="77777777" w:rsidR="00F92E54" w:rsidRPr="00293208" w:rsidRDefault="00F92E54" w:rsidP="004B45C7">
      <w:pPr>
        <w:spacing w:line="240" w:lineRule="auto"/>
      </w:pPr>
      <w:r w:rsidRPr="00293208">
        <w:separator/>
      </w:r>
    </w:p>
  </w:footnote>
  <w:footnote w:type="continuationSeparator" w:id="0">
    <w:p w14:paraId="18769814" w14:textId="77777777" w:rsidR="00F92E54" w:rsidRPr="00293208" w:rsidRDefault="00F92E54" w:rsidP="004B45C7">
      <w:pPr>
        <w:spacing w:line="240" w:lineRule="auto"/>
      </w:pPr>
      <w:r w:rsidRPr="002932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F6C4" w14:textId="1960BB7D" w:rsidR="00CF52EC" w:rsidRPr="00293208" w:rsidRDefault="00CF52EC" w:rsidP="00CF52EC">
    <w:pPr>
      <w:pStyle w:val="Afsenderinfo"/>
      <w:tabs>
        <w:tab w:val="right" w:pos="9617"/>
      </w:tabs>
      <w:ind w:right="-1708"/>
    </w:pPr>
  </w:p>
  <w:p w14:paraId="37B7E1EF" w14:textId="3A05E5AE" w:rsidR="00CF52EC" w:rsidRPr="00293208" w:rsidRDefault="00293208" w:rsidP="00293208">
    <w:pPr>
      <w:pStyle w:val="PageHeaderText"/>
    </w:pPr>
    <w:r w:rsidRPr="00293208">
      <w:t>KJU Udbud og Leverandør</w:t>
    </w:r>
    <w:r w:rsidR="00CF52EC" w:rsidRPr="00293208">
      <w:tab/>
    </w:r>
    <w:r w:rsidR="00CF52EC" w:rsidRPr="00293208">
      <w:fldChar w:fldCharType="begin"/>
    </w:r>
    <w:r w:rsidR="00CF52EC" w:rsidRPr="00293208">
      <w:instrText xml:space="preserve"> PAGE   \* MERGEFORMAT </w:instrText>
    </w:r>
    <w:r w:rsidR="00CF52EC" w:rsidRPr="00293208">
      <w:fldChar w:fldCharType="separate"/>
    </w:r>
    <w:r w:rsidR="004B7251" w:rsidRPr="00293208">
      <w:rPr>
        <w:noProof/>
      </w:rPr>
      <w:t>2</w:t>
    </w:r>
    <w:r w:rsidR="00CF52EC" w:rsidRPr="00293208">
      <w:fldChar w:fldCharType="end"/>
    </w:r>
    <w:r w:rsidR="00CF52EC" w:rsidRPr="00293208">
      <w:t>/</w:t>
    </w:r>
    <w:fldSimple w:instr=" NUMPAGES   \* MERGEFORMAT ">
      <w:r w:rsidR="004B7251" w:rsidRPr="00293208">
        <w:rPr>
          <w:noProof/>
        </w:rPr>
        <w:t>2</w:t>
      </w:r>
    </w:fldSimple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706A60" w:rsidRPr="00293208" w14:paraId="12E34993" w14:textId="06C81BD0" w:rsidTr="0012191E">
      <w:trPr>
        <w:trHeight w:val="794"/>
        <w:tblHeader/>
      </w:trPr>
      <w:tc>
        <w:tcPr>
          <w:tcW w:w="6684" w:type="dxa"/>
        </w:tcPr>
        <w:p w14:paraId="45DFA340" w14:textId="77777777" w:rsidR="00706A60" w:rsidRPr="00293208" w:rsidRDefault="00706A60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CF52EC" w:rsidRPr="00293208" w:rsidRDefault="00CF52EC" w:rsidP="00CF52E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23E7"/>
    <w:multiLevelType w:val="hybridMultilevel"/>
    <w:tmpl w:val="0630A520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409F"/>
    <w:multiLevelType w:val="hybridMultilevel"/>
    <w:tmpl w:val="B49683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27C17"/>
    <w:multiLevelType w:val="hybridMultilevel"/>
    <w:tmpl w:val="8AD46EB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8376C"/>
    <w:multiLevelType w:val="hybridMultilevel"/>
    <w:tmpl w:val="DEF4B19E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54CE6"/>
    <w:multiLevelType w:val="hybridMultilevel"/>
    <w:tmpl w:val="CA6669D8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802"/>
    <w:multiLevelType w:val="hybridMultilevel"/>
    <w:tmpl w:val="9550CD6A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23626"/>
    <w:multiLevelType w:val="hybridMultilevel"/>
    <w:tmpl w:val="FE62A850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B28F8"/>
    <w:multiLevelType w:val="hybridMultilevel"/>
    <w:tmpl w:val="E0C208DC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25035"/>
    <w:multiLevelType w:val="hybridMultilevel"/>
    <w:tmpl w:val="A2984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D4FB3"/>
    <w:multiLevelType w:val="hybridMultilevel"/>
    <w:tmpl w:val="ABA6A218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E563C"/>
    <w:multiLevelType w:val="hybridMultilevel"/>
    <w:tmpl w:val="058C3DA0"/>
    <w:lvl w:ilvl="0" w:tplc="5136EC90">
      <w:numFmt w:val="bullet"/>
      <w:lvlText w:val="•"/>
      <w:lvlJc w:val="left"/>
      <w:pPr>
        <w:ind w:left="360" w:hanging="360"/>
      </w:pPr>
      <w:rPr>
        <w:rFonts w:ascii="KBH Tekst" w:eastAsiaTheme="minorHAnsi" w:hAnsi="KBH Teks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7862298">
    <w:abstractNumId w:val="1"/>
  </w:num>
  <w:num w:numId="2" w16cid:durableId="407264963">
    <w:abstractNumId w:val="2"/>
  </w:num>
  <w:num w:numId="3" w16cid:durableId="457383929">
    <w:abstractNumId w:val="8"/>
  </w:num>
  <w:num w:numId="4" w16cid:durableId="122694716">
    <w:abstractNumId w:val="10"/>
  </w:num>
  <w:num w:numId="5" w16cid:durableId="1144665606">
    <w:abstractNumId w:val="7"/>
  </w:num>
  <w:num w:numId="6" w16cid:durableId="733818739">
    <w:abstractNumId w:val="0"/>
  </w:num>
  <w:num w:numId="7" w16cid:durableId="1086879465">
    <w:abstractNumId w:val="4"/>
  </w:num>
  <w:num w:numId="8" w16cid:durableId="1286500393">
    <w:abstractNumId w:val="5"/>
  </w:num>
  <w:num w:numId="9" w16cid:durableId="1584994585">
    <w:abstractNumId w:val="3"/>
  </w:num>
  <w:num w:numId="10" w16cid:durableId="354114738">
    <w:abstractNumId w:val="9"/>
  </w:num>
  <w:num w:numId="11" w16cid:durableId="1535262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_pressemeddelelse_edoc.dotm"/>
    <w:docVar w:name="CreatedWithDtVersion" w:val="2.9.008"/>
    <w:docVar w:name="DocumentCreated" w:val="DocumentCreated"/>
    <w:docVar w:name="DocumentCreatedOK" w:val="DocumentCreatedOK"/>
    <w:docVar w:name="DocumentInitialized" w:val="OK"/>
    <w:docVar w:name="DTInsertedLogoName" w:val="Lærred 3"/>
    <w:docVar w:name="dtLanguage" w:val="da-DK"/>
    <w:docVar w:name="Encrypted_CloudStatistics_DocumentCreation" w:val="jdVW2FK8uI0YHzTHPTEY1w=="/>
    <w:docVar w:name="Encrypted_CloudStatistics_StoryID" w:val="KHWx0m0b/fVhQPNfPJ2slXs+4Xsmih50Sa283I2NQBRmnhH+E0NU5XicGJhwcF3j"/>
    <w:docVar w:name="Encrypted_DialogFieldValue_caseno" w:val="YpuP+z3wlwIMdjXaIhAPBbnQkrwlupkNb4/I5KUI5hKGzimE1t1EuHPcI3DPryk2"/>
    <w:docVar w:name="Encrypted_DialogFieldValue_docheader" w:val="YpuP+z3wlwIMdjXaIhAPBfTZTNfeASG4mGaBnle0IYPBbFKdZAJWaAxr4L8kS1y4trTMGCDm/dDeunKcuzRRix1h3Fi1PSt1a2xQrRDX2cp9I2/nKUTzSRQWkLN0auOVrV6iVyNAr2s7aTJfOU2S8Oz+U+87kXCGJ+X9CjF38whXKZUP5KlZLEoMYyOw7EQB8Aymm/h8NEwlFOlNIUsuxQ=="/>
    <w:docVar w:name="Encrypted_DialogFieldValue_documentdate" w:val="aiZ26cN7b+1epDCVXK5KSA=="/>
    <w:docVar w:name="Encrypted_DialogFieldValue_documentno" w:val="YpuP+z3wlwIMdjXaIhAPBUAQuQCP3zjeiDRpVNGWhZPooI7qiocdn7wdE871bkmk"/>
    <w:docVar w:name="Encrypted_DialogFieldValue_recipientaddress" w:val="YpuP+z3wlwIMdjXaIhAPBXzMTMvMHoaPk909Pq6WVUpKfQ6FCNrPMdaYn/OyAQhl"/>
    <w:docVar w:name="Encrypted_DialogFieldValue_recipientcity" w:val="YpuP+z3wlwIMdjXaIhAPBZfSOpxu8fiP7unbuY9A0OPOHSuMylCp517TvpiIrGk8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ckvUjal9zGGTVPnXEf2+v8tOkCJFtXPRbC7fIeH95Zv"/>
    <w:docVar w:name="Encrypted_DialogFieldValue_recipientpostalcode" w:val="YpuP+z3wlwIMdjXaIhAPBTlu/fiF3auLVvKmdOdGoN3mrX+osCyoyzN/zZ3Zl9mG"/>
    <w:docVar w:name="Encrypted_DialogFieldValue_senderaddress" w:val="eec5l5VnDDXR25RTqsT/oz6seXssmTwMjAun3PdM8ww="/>
    <w:docVar w:name="Encrypted_DialogFieldValue_sendercenter" w:val="0XSfMoKU2N+ofcg1ALzGHKW98NXazIliUYk5azB6/M4="/>
    <w:docVar w:name="Encrypted_DialogFieldValue_sendercity" w:val="SyZzQEOp2yPSNdRrFUqt+g=="/>
    <w:docVar w:name="Encrypted_DialogFieldValue_senderean" w:val="i3+MPcc/oCOnugV1K7yKWA=="/>
    <w:docVar w:name="Encrypted_DialogFieldValue_senderemaildir" w:val="P10K79518jOsO3AIe966Kg=="/>
    <w:docVar w:name="Encrypted_DialogFieldValue_sendermanagement" w:val="FyjIXwSTta8Fum5E6OxT3G3U0i74T0Hsw4dNH/88gFve1jp260dRrQyoFW1dz/yH5pnXbbs+WSGClLC9+LNFeg=="/>
    <w:docVar w:name="Encrypted_DialogFieldValue_sendermobile" w:val="dbRbTsk1feepY6pKcRCUOA=="/>
    <w:docVar w:name="Encrypted_DialogFieldValue_sendername" w:val="+gZi6WN1An81FbGa2E5XPlLiCfrzw3AKom8jOdffYNY="/>
    <w:docVar w:name="Encrypted_DialogFieldValue_senderposition" w:val="sb465m/hTrlGWpubsdnKFw=="/>
    <w:docVar w:name="Encrypted_DialogFieldValue_senderpostalcode" w:val="69NE2nuVTNQfHxe2kAJ7Mg=="/>
    <w:docVar w:name="Encrypted_DialogFieldValue_senderunit" w:val="di9+ZjhJniE8JQpNRXj7dHCtokgslAQXmsIGcanKA8I="/>
    <w:docVar w:name="Encrypted_DocCaseNo" w:val="Cad8uL4ngpTiIKUfnAB5kg=="/>
    <w:docVar w:name="Encrypted_DocHeader" w:val="Actl3qDDdlsM3R49vQwgBuCGQBIZOBwKIC3DZsuVq0p/tQjg/Y6lQyiYCTiryzThclM26VFyQQRoP6qaOMafNw0+CL68kcd9WDfrrr7wzPpWHj1CJYW5gMDxZ7PRxME8h60YiYySUHTaFFyF08mQJ/3e2Kc1V28mJyjj4GAb1PQ="/>
    <w:docVar w:name="Encrypted_DocRecipientAddress" w:val="iJqEqE1Jn0Oi8ihp1IyxDg=="/>
    <w:docVar w:name="Encrypted_DocRecipientCity" w:val="q88wYEzCFnNlLSDp5gdF4w=="/>
    <w:docVar w:name="Encrypted_DocRecipientName" w:val="q88wYEzCFnNlLSDp5gdF4w=="/>
    <w:docVar w:name="Encrypted_DocRecipientPostalCode" w:val="q88wYEzCFnNlLSDp5gdF4w=="/>
    <w:docVar w:name="Encrypted_DocumentChangeThisVar" w:val="Go1BF8BBsJqqGsR1izlsvQ=="/>
    <w:docVar w:name="Encrypted_eDocDataCadastralNo" w:val="vj4euW7RqX8/r1NqB3lkkoNG5ErvsUzdVInpXmSFqUGp6yckNvuLmHKFu1+SQblRro4zj5DN/0OLiunA+Hdsvez8U8f4VdU4CqDVY8mSWXEBI5BtMqAsnugUcNfEHQZI1OkMzOftmSRunG9cWwUdMtobhH8tdnY56rSbpOvp7CHfP6LZSJeY1onkHn4nJZlIWjkKrMoqcfqtVvXFym1wviVHJRm1F/QBoKHmmNOIEA+ToU6JeYcs5NRpUvd/Rv2Ms3p9f7ZrZjSsEYmaPpGEQAFYFYdB1iQRJgzKZRtiBurw5/UKessjfzP9kgj0J1u24hqFAsaBsM0gmgwEJaxldrI4SvAzJMgJHCdhOJsQPJ3ytwhhyxIonJNciKDvQkaB"/>
    <w:docVar w:name="Encrypted_eDocDataDocCaseNo" w:val="vj4euW7RqX8/r1NqB3lkkoNG5ErvsUzdVInpXmSFqUEZ6K1lQsCmdQMuKDeAh6CPoJcADz1CMRux5gx+FSD3YMrtFtW78/wGVHj/I1lp65IcOpoYpUe2BuJdL4/x0bV9rqz/rkVxstt4qiwEIev+9yf4rla8CylmQILqQPZYF46P03L0rEzzIDYdkO48ewATYT3pFXucAKf951Pcq7zwIbOv3N1B05x7m1bUAxkN/agOVodrID49lmtikkEodtlSqdIJgL17cx/DkrCrCWvD04YKBB9qDZfT9JopZc1NPCJZ9oDgCiNfTkxRsV297nH14N7CMUhZ0Pc40OAf8H4Ow10FJXLruDCHSUcz4J4acoU="/>
    <w:docVar w:name="Encrypted_eDocDataDocHeader" w:val="vj4euW7RqX8/r1NqB3lkkoNG5ErvsUzdVInpXmSFqUFanpUXKTxlaCWhCD/mQLnpm0sxwAtk8WsJBqlSrhDf+fS0E6/U4FxYZwevyWtb5eUo+2AEPNWavqoay87IBhGHAfAvP/wkbM7pCpa3scszpTuycXLJH84Aj5E8kXDu9X0yMLbZdNRTwwdCtMQ24TKICho+K0eUmPCxs+w+bMSOWiMwuOthlr0fT3PRygoKCF1cXqLd/2IOEuc3DxqTarfEfGDzAToO2xMeMynridNHjM2trIkGnajhTD4Pk9Cr1ATBqw+r5l4Vy8KYrULOLVX69wZG8wRUnDyZjT3jaqVCHLMLGS6TmDjltL4QLyFnJJc+uLna6Sy39FD5acxEe0wLi8V4M2095vJ4BpZceZZXxaBJwTYdV8jqH3B4gHOzb4W6tVRgRkWNLVJQyvssL0ZkohZY3myF9u8IKkQQKoLMnpkL8FnQeERI3Es4wH/dMSw="/>
    <w:docVar w:name="Encrypted_eDocDataDocNo" w:val="vj4euW7RqX8/r1NqB3lkkoNG5ErvsUzdVInpXmSFqUFAEKUl3p16fnJRIWfTGSslVskUduOpmvPFxmNaH4jmvPiK3nYsZ9Q883zZFkTZLWyk0XTcY8fR6EUsK9LAjfdOVSVxNLIYg0t7RVHJc+pxnAkJaIgbDj749seaTLAZ1BdomOOsTASORZYXNtcdxtDiVkLrs42Vh0L85KN6sRFBiFCwg6wiVByBeNwp50JFYFJ3Mx0uepys+4bFSy1ZcChoNoTZZl4NYuGN33EpJVhej9R2Tla25b2SpTthCTghx6Z09+87nvPQ7oMiDFHjdEJgqG3GR+A2ZYqIMhuHQmn8XeORbZR60j6zNjdKMU3lM7c="/>
    <w:docVar w:name="Encrypted_eDocDataDocumentCaseWorker" w:val="vj4euW7RqX8/r1NqB3lkkoNG5ErvsUzdVInpXmSFqUFvoJsSbm7iwc7e6VDvvcu87Tom6WgKyjInRzPpQuNfBIBiVRRhEst9gLZZfbEIfR9G5Ux8VVInyd9DLKKQWOeAW+oMLrT6h7I9ZesunMW0LFAlix4+sEqn31N96HmBtFdzq7zT+/olyugLNMPS7EaT0sOnJ7zzDSTNLVA9m2B4QxOIz7I1y4k4wzE2fWJQmHr42qNDVzPKT6LY/PQlKiRbW+WXfSrQC5KJqLxEK5XcniOEUgASKgL/nzufMoBmWYeId9Hn8YktHQkEjzRfJXLYYXvDyy9IkJf9mbdFt5hqvS8q8h3aqXHY/m02bVjpTM4="/>
    <w:docVar w:name="Encrypted_eDocDataDokumentetsModerprojektNavn" w:val="vj4euW7RqX8/r1NqB3lkkoNG5ErvsUzdVInpXmSFqUGp6yckNvuLmHKFu1+SQblRro4zj5DN/0OLiunA+Hdsvez8U8f4VdU4CqDVY8mSWXF9WB1/Xzj5G1e2KY1EXC9PJTUJIn178FwEbnrciz/NlF1XwLzpJTtmwRIgwQNnEkCBfpPv3VeOvT0O12SzMiv3AoEKBdgmRNZfBoyrQz0M2OcPGBPiCRRbtcKmDZo2nPZL2j/55Imz3NMuZSn/KJFb0Q8SI2gRTkCAzbCMAlVyrwQS6LDdPWUq4NP+fBaZgbdXAJWCofyhuo5eZ7FSrqWZLymg+FmDPXahdkU3C+bKSUrMp6+kSn3KbdvPL29ByvI="/>
    <w:docVar w:name="Encrypted_eDocDataDokumentetsModerProjektNr" w:val="vj4euW7RqX8/r1NqB3lkkoNG5ErvsUzdVInpXmSFqUGp6yckNvuLmHKFu1+SQblRro4zj5DN/0OLiunA+Hdsvez8U8f4VdU4CqDVY8mSWXF9WB1/Xzj5G1e2KY1EXC9Py6+FgR3On9T1RYi+ZZWEzAEEGleVigU4gyCA+pAVCjFq6jMt+aoDevJYt0MkkqfbGIqKksxgWiG3ULrQNgBpmsUb8h4ABIHe0u97Vk2rijwhgWXOL40l6Yfp2yQ+fojXY3ZrFF5nMZ+JT/kZzyQKZVtCjxBlYrpHiVRZ3RRXQIAmZwrNhDxIXU5wv3upsMKFdyaZanrYQIjg0Lm+FQR0MLs3zB6uZoEutd230nuPoV4="/>
    <w:docVar w:name="Encrypted_eDocDataDokumentetsProjektSagsbehandler" w:val="vj4euW7RqX8/r1NqB3lkkoNG5ErvsUzdVInpXmSFqUGp6yckNvuLmHKFu1+SQblRro4zj5DN/0OLiunA+Hdsvez8U8f4VdU4CqDVY8mSWXG5BPS4t5j6qkzCCd8ojR5ANhsp4aO++PLssUfBkQudSSuQo97PsH/BlByggMAZbCQH8TWqyG7J5N/uIQ/vWe0juK70bbUrWezuukqLoavRYD23rMBfn0GwlGyjQNwtfJBpEm6a/oemeZyvW/mM3chLb9AVUHzFW4bg7A3JqIHrxKxyCj2p3MO4bSikcLZPGunGPzSNA3gJOCtxiiRNoM5ZGWMHOo7Bmh2uLDG9Gz43OYoCgM1vR9PpDjWRyTMgKNU="/>
    <w:docVar w:name="Encrypted_eDocDataDokumentetsProjektTitel" w:val="vj4euW7RqX8/r1NqB3lkkoNG5ErvsUzdVInpXmSFqUGp6yckNvuLmHKFu1+SQblRro4zj5DN/0OLiunA+Hdsvez8U8f4VdU4CqDVY8mSWXGfCkd+yppC1h5aIeIpE4lWA2DFmE9x4Pml620fYfsbnUFuOHVmPz11o4bLb0p3ROpiM6oJdT9yLsclf5yY6FmhGzmm4/XruT7ktg1qhh00LH3xBPNrQN3DLg552S1/9LBZQf76Tgs7jN/h2ibf9o0pwi9KYpLvEhFnQKOCp7jh9V5N3aVb7EIAVo+Av/daHqWXIPhZ1w2eViZtM1jIvmy3nw9oPeHUguxOQU+fapkpEPKNZcxNPGvdMfCmmnlopN8="/>
    <w:docVar w:name="Encrypted_eDocDataProjectNo" w:val="vj4euW7RqX8/r1NqB3lkkoNG5ErvsUzdVInpXmSFqUGp6yckNvuLmHKFu1+SQblRro4zj5DN/0OLiunA+Hdsvez8U8f4VdU4CqDVY8mSWXFFVTovPiJEHqF5sMF2KoQLQFrjVY5WeWiSF0HfxkWjpjhfFBclZUXIg1Lem3Ind9iuvxz/4wISbnh7qq/Ao/OpatWIV1QBu1Ee8JZq7nMCWFD5nyxWUx7cm+4FVBcoq6nJ2P2sPFsjZHeufm11avvJSGTcABrnigZUTgK3ro0BGnBV3OheKpqtXMGoWXshjJ4RYx80WcI9ozb8njLSgwLzFmqFV4sMl4CgwXMnCpHUuA=="/>
    <w:docVar w:name="Encrypted_eDocDataPropertyNo" w:val="vj4euW7RqX8/r1NqB3lkkoNG5ErvsUzdVInpXmSFqUGp6yckNvuLmHKFu1+SQblRro4zj5DN/0OLiunA+Hdsvez8U8f4VdU4CqDVY8mSWXEBI5BtMqAsnugUcNfEHQZIyaCm7btfxtgJIF1NbDAud3hgP2TEFNRUQgSg0T7TMMIfi/rgBrqqOr3HxGm9kz45hsL3ySfi8vuJRB1vqOI+FZA7TKAsy8WefwLadR3fNvGBSar524oHAfz5wKCAXFey6jaUX2FRIrW/RPMKAyPEhAZPg6cVDVWk1AnrZcFqDlcpw7KARRi0YtlNoQi0s+rvgMTbRI1gDbAOOwJQ3zMp5iyOQ6YYEh8DudRtZm80yLETegHW93GRoKMjh32Co4MBkwPdb+sRQ4l9fC80UyP02g=="/>
    <w:docVar w:name="Encrypted_eDocDataReceiverAddress" w:val="vj4euW7RqX8/r1NqB3lkkoNG5ErvsUzdVInpXmSFqUHq6av5ctLWTwqaR2Nl8f9sbj8Xm3uDHt8uneF6PIuLgLBLT5SExjA3ET9JQIRrEDd75x8lANeQ0OHEJlwVam7Ay/GKxYweru+vD6lI2nesgvXF8wQnr5S70LDIClII1/un4mnt4zwCpqSjTmiYWEyfS23hXhPze8qdnsf2UePxcOF3to3RuuujmoZ5HwRBiQABiir6swNJSJrIljNCWycBV00xBEMzl35K41pzD+5aL36jmG/0br8/xXiqQbAjCQlvcP+wYOEtA8W+RjCB8r3XHGHRzw68XtOj9QZXKDbTfu9NI8CF6gjTTJIHHevoQt0="/>
    <w:docVar w:name="Encrypted_eDocDataReceiverCity" w:val="vj4euW7RqX8/r1NqB3lkkoNG5ErvsUzdVInpXmSFqUGp6yckNvuLmHKFu1+SQblRro4zj5DN/0OLiunA+Hdsvez8U8f4VdU4CqDVY8mSWXGYntwY87aWk/x3Y8pet5XnYMdShOmx/jN9mqZNOp49lbfg97tS2h1tDt9EZfZGs0KcZvWOdwiWSyzUAC3Vp/qKkWrmHK1MYCdT2PeSMVrdSiD0d8gWMZV2giwt0d3FZYeCiDNsUGga5dTihfgnYuGwE9YKmHWvpGT//nJXwPAhNS2Zj+uHFhaXwCTd1ZeYWDvaFUrWJ1ZoixT4d+VzuGx8Y8uyhu7DGPiYa2GO7sMPO70LlSzhfrOx0KIsJmdaV8c="/>
    <w:docVar w:name="Encrypted_eDocDataReceiverName" w:val="vj4euW7RqX8/r1NqB3lkkoNG5ErvsUzdVInpXmSFqUGp6yckNvuLmHKFu1+SQblRro4zj5DN/0OLiunA+Hdsvez8U8f4VdU4CqDVY8mSWXGYntwY87aWk/x3Y8pet5XnPM1npUqTqgJ0/BOzeoAwrHHA/zgD+IpPUjakEZtKXmz4elJPBnW6GTeqo40BGForkgkyZIWLFGOWGML3206R8YNzAAewSb7ormTa9LJNxBdPjsueyBmr0oZZ63J5I0xNglA0QVQpS4HcBpZFUvwYfuRg9MEh+DBDmirsHEpwhPgkHzuBMZMJt5VcUWw5T5p+IhCurju4i5IRk0s+Nq7tqh19r+ohOk1fLCaCyZjs5fI="/>
    <w:docVar w:name="Encrypted_eDocDataReceiverPostCode" w:val="vj4euW7RqX8/r1NqB3lkkoNG5ErvsUzdVInpXmSFqUGp6yckNvuLmHKFu1+SQblRro4zj5DN/0OLiunA+Hdsvez8U8f4VdU4CqDVY8mSWXGYntwY87aWk/x3Y8pet5XnhykGwmoptlM8LpfUWQTrA1zYjESP2n3bIgi7nlp9wz39T5e4FEM8il4V+SIgbRMi0qIarc9zxFVsz6cfa3xoWdl0c6K7GcSwtQrguIKI7qMA291AHgS9npIjGsHs6CuVZk+B14IVZ8OJWNwdcJ2a2kfAY8j+iN9cFDxQY0eGxS38M0m9YWt8dLywQcCsxA2x3d3BUlm7j6VBErRFbXTECh54e2mXxjCTB5s6ZlsI60w="/>
    <w:docVar w:name="Encrypted_eDocDataReceiverReference" w:val="vj4euW7RqX8/r1NqB3lkkoNG5ErvsUzdVInpXmSFqUGp6yckNvuLmHKFu1+SQblRro4zj5DN/0OLiunA+Hdsvez8U8f4VdU4CqDVY8mSWXGYntwY87aWk/x3Y8pet5Xnz5s8TdHBF3Hy4viS10canTRBGjC0Ag03intpQ5p3GR8tqi+2Z3I2UQwAM4P5lr9nqLUpWH4l5h/21ChpGPFZlnLyisgGIbsqdJUPNoGmg4i/DDycJLDCTfk4nTHtYVwAXzRRY+tVWMCdXN+xhfGHtZ/rjWR/gU6BjBRQlAP3wod5I/qeF/RoMS30GIq4ehrhc8pISRh1mK38iJby0VyPOh+PDKOZv6NCC1h5IZleetxZkOlKra1aNGc78YYC/e8y"/>
    <w:docVar w:name="Encrypted_eDocDataSagensKontaktAdresse" w:val="vj4euW7RqX8/r1NqB3lkkoNG5ErvsUzdVInpXmSFqUGp6yckNvuLmHKFu1+SQblRro4zj5DN/0OLiunA+Hdsvez8U8f4VdU4CqDVY8mSWXFACxjUXq9IJPJvxlo0nHtLnWzmVeRxOnqE4tGa+6l3MYKgy7JtbQ4svNFrMCHBiUShAr3/eqIXiKSGWO7LGVGSwMGSRiBFYDaoMau7lUYePzLm96V5hKd18ApZD3jAKxkHYSviXS5stub4skXDLFhexyEWTuhAGAZ3ZX6i55m7PtW4tJN30TTwMJVSxhod92oSryxzCPktoJXjAlCkO5o+jr+RAGn2QFf3OaM1IM+RN3rjG/+6CnmeZPWZDXzxYPQU6RIKeR1GLoGuRRdnRRHr"/>
    <w:docVar w:name="Encrypted_eDocDataSagensKontaktBy" w:val="vj4euW7RqX8/r1NqB3lkkoNG5ErvsUzdVInpXmSFqUGp6yckNvuLmHKFu1+SQblRro4zj5DN/0OLiunA+Hdsvez8U8f4VdU4CqDVY8mSWXFACxjUXq9IJPJvxlo0nHtLjeLGFMWTPZIpu9SbLkRK7jmOufNcR1mRfeYkf7YcUShyu6PZiw9t2aDAcajp0eIP/0hBaesI9wp6k/zkGymD3W4+8RFLiP2g28pARlu594CSlm+5JWnfKaUK+Dz+SrV+QJlo0wAHSUnZ2zP95VAjSvHpFlV71KSjhfPctPTvfp5LW9lbll5jX9DbMHEaM1DsSsSPxGB9Ab1fVncJ6yxM8nED4LChwjd0rUAXq2dTz+L35OlpB3gnKwKT8JxyLWZ/"/>
    <w:docVar w:name="Encrypted_eDocDataSagensKontaktCPR" w:val="vj4euW7RqX8/r1NqB3lkkoNG5ErvsUzdVInpXmSFqUGp6yckNvuLmHKFu1+SQblRro4zj5DN/0OLiunA+Hdsvez8U8f4VdU4CqDVY8mSWXFACxjUXq9IJPJvxlo0nHtLt8Gx2dLwayfLQPodJ0JISRGKUmJik7xxdr71+B3M/Y0Oyf4RetQnAiC7JUfgKxupau9FAarrNh0SrtlGrS1YWibkrcow3n0KBvmNi3dUzalVdFZyeBz12Ism5WK4rF886o/lLhhXB/VM0g9sfgYo16OXVQ4S50cuu1NtAdgYqZCM4L7lRHKnD9C01KnJClYT/i9YPgT6tUVssJ2bx2AtbVFbffkCPzt7r25uASyRuECFe8ubVTiccnL+Z5A2Z4Ub"/>
    <w:docVar w:name="Encrypted_eDocDataSagensKontaktNavn" w:val="vj4euW7RqX8/r1NqB3lkkoNG5ErvsUzdVInpXmSFqUGp6yckNvuLmHKFu1+SQblRro4zj5DN/0OLiunA+Hdsvez8U8f4VdU4CqDVY8mSWXFACxjUXq9IJPJvxlo0nHtL1vqq6Xv1R+5Gx7qIFw8Qz7cxk/fIisLcWRYZafPbVBw9AQ23wVznfXB3eyUqvSgBsReX+/ujNp9/dWisq3z4a194JMVok71Ytc0cmtrysPZgMojZlxLI+SJacBzVE/ZqMHDcy0oJ5UWR/6DxXWV4Sqxz+8fErnrK/CNujdaIp4bGMNzIOcezMUKB6pFXMEtilXAcc1KVtWclPWbQiTl9LHmxxxqauRnTW2RfqHKcjVo="/>
    <w:docVar w:name="Encrypted_eDocDataSagensKontaktPostnr" w:val="vj4euW7RqX8/r1NqB3lkkoNG5ErvsUzdVInpXmSFqUGp6yckNvuLmHKFu1+SQblRro4zj5DN/0OLiunA+Hdsvez8U8f4VdU4CqDVY8mSWXFACxjUXq9IJPJvxlo0nHtLjeLGFMWTPZIpu9SbLkRK7qmNc7gu/26oqPeRLKpP8bDg3vbnukCXeIAMTvSThgJBKPqJfp02XjVDq0kLInbRS2Hjfp9qQeuy6c7TFfUNdfgc7/RDDWN54AyH4xkA9K67+LL9X3vP6MCZilwf3ot5/xw3nj/xeTvFNBmXIurauZxZE0cF/OImKwSgFKTHgR//Id2rjtRsi8qUvyEHsBFTZ7YzNwnEJH/kens7S7XUk5b4Zk1Nt15mKe1/E/2vDeNX"/>
    <w:docVar w:name="Encrypted_eDocDataSagensKontaktPostnrBy" w:val="vj4euW7RqX8/r1NqB3lkkoNG5ErvsUzdVInpXmSFqUGp6yckNvuLmHKFu1+SQblRro4zj5DN/0OLiunA+Hdsvez8U8f4VdU4CqDVY8mSWXFACxjUXq9IJPJvxlo0nHtLjeLGFMWTPZIpu9SbLkRK7qqLT+DeQa83i850I7HrxqSveo87T7MgFR9iQgnBGk9yjwyQCKHLDtfMXBqxVk9POMoUcuSDOjVEGFMXYKBeYO+vMpd6Ntoy3YCk+PVE/VmiwaoCyrYeTP8fhJAUQO979O7xNGnV3rxrlyBj6LTQ/MfIOLkq9VjeUiYqs9L7LuruhJGHiKY+eHYNs7o/mOaytnuqUVxSx9HciDT3yoJzg6c="/>
    <w:docVar w:name="Encrypted_eDocDataSagensModerprojektNavn" w:val="vj4euW7RqX8/r1NqB3lkkoNG5ErvsUzdVInpXmSFqUEqstLdkOlnsS7WSuN/vdFVLFkS/YPSYgzhCD/XzECPSY+H8xraPeaied+3wPjUY3bw34LvczG9BwdAb5IAp2LMlTQkoPhA6i8y+mEixz19t9GolcIVwhWV6pfKoqutOrvrl22x6Tek9C43aRHvh48JcIpVMUD9iZG6VbHHMExNsm4IP+euBHZV9pasdBolYzo7ktlWPxNvOxlsHvgDPHHzzbUbtW7dGqOQBgCdHB/lF6xQ+xDdxCeti5Nb+i0WCoOkqOSP12IcSOmGUY2a3dJ/HvCEfNG8St753ByDfEc/pk0eNbpxDG+6r9UFtO2NoJ5m6mWLw46ovvfdPTF7VeH/uA55USdBZIIKsC+b4cjshVg4VsOpxGWdugmP9vOPOIBuyByTnVm0P7LkmsVlUZ0f"/>
    <w:docVar w:name="Encrypted_eDocDataSagensModerprojektNr" w:val="vj4euW7RqX8/r1NqB3lkkoNG5ErvsUzdVInpXmSFqUG12y9tQ67NEODECXCVsiAyGIhmm0k1XfEvVAy+QXjHcnLqigMLbzX+j3aVMqOrkjIEY6yRiAIUz4AoPAa0fpwPEDkJMvo7UnSDlKj4fS0ljqJdTkpOI5NjXMddPczASjiHSqB2WlpvTkPuzFt1fiQSDXrczi1lMqof+b9rXu80fsv1v0zbLCJWk6lLhLkoQdxsmf6MNQfaSHmfaor78BAzRT2xhW7vvkV2tUPVIf8BtXu0i2VZR8sclYmqPK74DXdKSJp5FVMLWECUJdrsLyaIcCzel+dcdkJo6CchCVgCWvoOzJdoU3NIKzGmIIBC17s="/>
    <w:docVar w:name="Encrypted_eDocDataSagensProjektnummer" w:val="vj4euW7RqX8/r1NqB3lkkoNG5ErvsUzdVInpXmSFqUHZOOET2JesZ5FT/3vqYuOlJ2abb2TIfubljtuWeYCj/jZSkJhB3fn+eJyr3D7D2c2arleb0ZS497cNvJJOIJYyFOcWAGNdgzV3N+ahK5ZTqv2dYlmo8xdyeku/73U0jcQck67Kml8gdufYxxcxTEobG5ckYTh7GA62Oje8cL0nY/KTTDoELNANsqMEBorCVnWjGuDRM06jHP3nSzJWXjLgRQdR981Qc5Wm/kzUNePPND12dAzrSEtsoM7ak/Kwo4Tn1VLNl9OzxC8FJm0XgD802q8suSmjAiIENBTi/zSRvvYXjVUX9A4+RT0PgH5OI1c="/>
    <w:docVar w:name="Encrypted_eDocDataSagensProjektTitel" w:val="vj4euW7RqX8/r1NqB3lkkoNG5ErvsUzdVInpXmSFqUHMdKsiedNtk6BzgBaqW5SRrIHO7PrcGjBsPDWTePcaNeclSVrcnur1G+vEurREtqZgQggo0yIpOTjUXb/Rkg/ZQWNSOIv3bOgnpAHEmOSrDKburpbnBPbupR38ABzKUYm1Q1ymeSNi2cNlgLRz22wITdyeFC5lKdolKMjkwA/rPivXEnwolVrCNP2rgZM2TN/4UU3/zk2o1kp1rluAX7D9kORm1XNnx8LcVP2U/P0lv4DkHQQWsJvlEEzr0CavgNe/Gc/JcWwcVmG3TonZiuQhKAju3znh9f0kaPMQJBw9PTrcvgy5lmZeVck9bn+9vMEdX2DiK+39WZB5R5zQWXRxSpTZ/PydfJKbVW0fVQAgb6QMPAQq9+4jRXA4FLpmCbg="/>
    <w:docVar w:name="Encrypted_eDocDataSagenssagsbehandler" w:val="vj4euW7RqX8/r1NqB3lkkoNG5ErvsUzdVInpXmSFqUFvoJsSbm7iwc7e6VDvvcu87Tom6WgKyjInRzPpQuNfBIBiVRRhEst9gLZZfbEIfR9G5Ux8VVInyd9DLKKQWOeA032OCCAhwEOEMxYG2Bh9ymKHbLg/Ip/lMOp3YKhtR7xmubqWq25n4YcV7euUBBoewZJjw46A9c7Lz0MeceIadBbwohL4RanlECzjENU34kmvnTxI4bTpba3Zmo0xpD7hnaWGF6IP8IacskfRKcuCu4aRW/1NM7Fr7hcIPqT5UDhW/JU9YuuoaGdPfXJjT/Mn9C8y1dMIlNpvwCpiNnuo8t6YJ4sC8DiST6ldBBcTcudE4cA7b+r/+xTztgJjaNOk"/>
    <w:docVar w:name="Encrypted_eDocDataSagensTitel" w:val="vj4euW7RqX8/r1NqB3lkkoNG5ErvsUzdVInpXmSFqUFLr430CBBWALep7UmdxsUoU1sQOtFcRI/wdBRoLxwb+apDMMXYl2GqNMm+W9SGUuzYQrd3SQzDnsmehAwbBrLDvA+62R/YNQ8YMdHebcXCc+Td0H08kWzx2Z24TgHc1EP6yKV3Qv6aXtiPoC/4O/wjvtAv7XaYL5sc0Rl7Cf9OSmsJT76vKn5aSZNk8F83BNBNaIRYK6s2SeEYx4ngxDF4QZIHCKwLGYE1mTLqgKMikfrinB5SxSA94w9moMlvnnb36rFmtSxtnPiAtIVwErxHt7otTUWpRo9KsJWonRvlFDMx7Xac44J0RrWDZSo8K4AMTjurn13tfB757FPSrWKQ"/>
    <w:docVar w:name="Encrypted_eDocDataSagsopretter" w:val="vj4euW7RqX8/r1NqB3lkkoNG5ErvsUzdVInpXmSFqUFwlHp5CRmC0INbEwdGvRWuwUTHpWJGzGf1XvZQ6k2x2pW0Gj46bM7rU1T1MEJMimWTbD0nP+9b+Cq02WlT62hXPSKAbN6pRPcHOHJeBkikHTcxJtSvv/QVwS4ZBcyb8GG+rY++ZxD7vsiOk2K7cl7pCdOd8s4x2JQHo2rGnXe9q2x/EHS1POvlqbNpBiqcabcxT+/LWoTtaHiY4HLqxdgasO51o2aduRKAYm6VQcsIqPjmNVSxydYKr55rXE9SDK3gXYqt3ex/B3QM5ROHrO1Ogbx8n8UxuOviibPxMk3XTRuz7yn66XzaN0i4BN2mOFatT1b+UTlwl60oV/tCHPpWI0cr4KUPdgZSpqhL4rHYFA=="/>
    <w:docVar w:name="IntegrationType" w:val="EDoc"/>
  </w:docVars>
  <w:rsids>
    <w:rsidRoot w:val="000020CE"/>
    <w:rsid w:val="000020CE"/>
    <w:rsid w:val="0000236D"/>
    <w:rsid w:val="000048A7"/>
    <w:rsid w:val="000200F8"/>
    <w:rsid w:val="00023AFF"/>
    <w:rsid w:val="0004636A"/>
    <w:rsid w:val="000678D5"/>
    <w:rsid w:val="00077EA9"/>
    <w:rsid w:val="000A1EE0"/>
    <w:rsid w:val="000A66C3"/>
    <w:rsid w:val="000B5581"/>
    <w:rsid w:val="000C2C6B"/>
    <w:rsid w:val="000E12FF"/>
    <w:rsid w:val="000F21BE"/>
    <w:rsid w:val="000F6CC7"/>
    <w:rsid w:val="00104522"/>
    <w:rsid w:val="00113193"/>
    <w:rsid w:val="00120B32"/>
    <w:rsid w:val="001248DF"/>
    <w:rsid w:val="00125741"/>
    <w:rsid w:val="001400BE"/>
    <w:rsid w:val="00156B59"/>
    <w:rsid w:val="00163799"/>
    <w:rsid w:val="00165F6C"/>
    <w:rsid w:val="00171410"/>
    <w:rsid w:val="0018216F"/>
    <w:rsid w:val="0019462D"/>
    <w:rsid w:val="001C0E0E"/>
    <w:rsid w:val="001D0593"/>
    <w:rsid w:val="001E1BFD"/>
    <w:rsid w:val="001E602D"/>
    <w:rsid w:val="00241F26"/>
    <w:rsid w:val="00263237"/>
    <w:rsid w:val="00293208"/>
    <w:rsid w:val="0029601A"/>
    <w:rsid w:val="002A4EC8"/>
    <w:rsid w:val="002C778E"/>
    <w:rsid w:val="002F0C0F"/>
    <w:rsid w:val="00302786"/>
    <w:rsid w:val="00320D2D"/>
    <w:rsid w:val="00321C61"/>
    <w:rsid w:val="003368C1"/>
    <w:rsid w:val="0033749D"/>
    <w:rsid w:val="003379B1"/>
    <w:rsid w:val="00357E9F"/>
    <w:rsid w:val="003729EA"/>
    <w:rsid w:val="00375533"/>
    <w:rsid w:val="003775F8"/>
    <w:rsid w:val="00382774"/>
    <w:rsid w:val="00392420"/>
    <w:rsid w:val="00394324"/>
    <w:rsid w:val="003D4CA8"/>
    <w:rsid w:val="003E5EA3"/>
    <w:rsid w:val="003F25A0"/>
    <w:rsid w:val="004368FB"/>
    <w:rsid w:val="004810A7"/>
    <w:rsid w:val="004B45C7"/>
    <w:rsid w:val="004B7251"/>
    <w:rsid w:val="004D483E"/>
    <w:rsid w:val="004E33A7"/>
    <w:rsid w:val="004F0FBC"/>
    <w:rsid w:val="005150FA"/>
    <w:rsid w:val="00515795"/>
    <w:rsid w:val="00544A89"/>
    <w:rsid w:val="00560B52"/>
    <w:rsid w:val="00560CB8"/>
    <w:rsid w:val="005613D1"/>
    <w:rsid w:val="00562A1D"/>
    <w:rsid w:val="00570321"/>
    <w:rsid w:val="0057121E"/>
    <w:rsid w:val="00582820"/>
    <w:rsid w:val="00583239"/>
    <w:rsid w:val="005A31CE"/>
    <w:rsid w:val="005B01F8"/>
    <w:rsid w:val="005B18A9"/>
    <w:rsid w:val="005D680B"/>
    <w:rsid w:val="005E643E"/>
    <w:rsid w:val="005E6D83"/>
    <w:rsid w:val="00616E65"/>
    <w:rsid w:val="00617B06"/>
    <w:rsid w:val="0062276A"/>
    <w:rsid w:val="00630CFE"/>
    <w:rsid w:val="006315E8"/>
    <w:rsid w:val="00633EC6"/>
    <w:rsid w:val="0063495C"/>
    <w:rsid w:val="0063711B"/>
    <w:rsid w:val="006A7737"/>
    <w:rsid w:val="006C18A3"/>
    <w:rsid w:val="006C7278"/>
    <w:rsid w:val="006F0696"/>
    <w:rsid w:val="00703183"/>
    <w:rsid w:val="00706A60"/>
    <w:rsid w:val="007410E4"/>
    <w:rsid w:val="00751F1F"/>
    <w:rsid w:val="00765C85"/>
    <w:rsid w:val="00770425"/>
    <w:rsid w:val="007B04BB"/>
    <w:rsid w:val="007B6BA4"/>
    <w:rsid w:val="00823EFC"/>
    <w:rsid w:val="008257DA"/>
    <w:rsid w:val="00852B11"/>
    <w:rsid w:val="0086018D"/>
    <w:rsid w:val="00861A8B"/>
    <w:rsid w:val="00876DE5"/>
    <w:rsid w:val="00893928"/>
    <w:rsid w:val="00897241"/>
    <w:rsid w:val="008F51EF"/>
    <w:rsid w:val="00913861"/>
    <w:rsid w:val="00936FCD"/>
    <w:rsid w:val="00951D97"/>
    <w:rsid w:val="00953233"/>
    <w:rsid w:val="00956F8A"/>
    <w:rsid w:val="00963C66"/>
    <w:rsid w:val="0097553E"/>
    <w:rsid w:val="00975C76"/>
    <w:rsid w:val="00977361"/>
    <w:rsid w:val="00980F4B"/>
    <w:rsid w:val="009A1818"/>
    <w:rsid w:val="009F7EC7"/>
    <w:rsid w:val="00A05D7C"/>
    <w:rsid w:val="00A17E57"/>
    <w:rsid w:val="00A2129B"/>
    <w:rsid w:val="00A4164C"/>
    <w:rsid w:val="00A54B51"/>
    <w:rsid w:val="00AB71AD"/>
    <w:rsid w:val="00AC04BA"/>
    <w:rsid w:val="00AC24C0"/>
    <w:rsid w:val="00AF13EA"/>
    <w:rsid w:val="00AF15EB"/>
    <w:rsid w:val="00B12ADA"/>
    <w:rsid w:val="00B265EF"/>
    <w:rsid w:val="00B60333"/>
    <w:rsid w:val="00B87289"/>
    <w:rsid w:val="00B95037"/>
    <w:rsid w:val="00BC3F98"/>
    <w:rsid w:val="00BE5CCE"/>
    <w:rsid w:val="00BF49F4"/>
    <w:rsid w:val="00BF6E8B"/>
    <w:rsid w:val="00C00995"/>
    <w:rsid w:val="00C04388"/>
    <w:rsid w:val="00C0481E"/>
    <w:rsid w:val="00C10039"/>
    <w:rsid w:val="00C276E1"/>
    <w:rsid w:val="00C33F9E"/>
    <w:rsid w:val="00C41EEF"/>
    <w:rsid w:val="00C43DDD"/>
    <w:rsid w:val="00C814FB"/>
    <w:rsid w:val="00C861A5"/>
    <w:rsid w:val="00C959E1"/>
    <w:rsid w:val="00C973F6"/>
    <w:rsid w:val="00CA3E14"/>
    <w:rsid w:val="00CE0033"/>
    <w:rsid w:val="00CE3620"/>
    <w:rsid w:val="00CF3EBE"/>
    <w:rsid w:val="00CF52EC"/>
    <w:rsid w:val="00D67780"/>
    <w:rsid w:val="00D8152F"/>
    <w:rsid w:val="00D82246"/>
    <w:rsid w:val="00D8306D"/>
    <w:rsid w:val="00D97965"/>
    <w:rsid w:val="00DA0170"/>
    <w:rsid w:val="00DC57F0"/>
    <w:rsid w:val="00DD058E"/>
    <w:rsid w:val="00DD0FF3"/>
    <w:rsid w:val="00DD7D42"/>
    <w:rsid w:val="00DE1D01"/>
    <w:rsid w:val="00DE4807"/>
    <w:rsid w:val="00E26C31"/>
    <w:rsid w:val="00E637D8"/>
    <w:rsid w:val="00E774EC"/>
    <w:rsid w:val="00E81E5C"/>
    <w:rsid w:val="00E91F5C"/>
    <w:rsid w:val="00E9475E"/>
    <w:rsid w:val="00EB5CF4"/>
    <w:rsid w:val="00EC004A"/>
    <w:rsid w:val="00EE23D3"/>
    <w:rsid w:val="00EF5784"/>
    <w:rsid w:val="00F1027D"/>
    <w:rsid w:val="00F35BE2"/>
    <w:rsid w:val="00F42E18"/>
    <w:rsid w:val="00F51E6A"/>
    <w:rsid w:val="00F76080"/>
    <w:rsid w:val="00F92E54"/>
    <w:rsid w:val="00FA61AC"/>
    <w:rsid w:val="00FA6F5F"/>
    <w:rsid w:val="00FB7A3E"/>
    <w:rsid w:val="00FF4A72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57B4"/>
  <w15:chartTrackingRefBased/>
  <w15:docId w15:val="{CDAAE61A-97FE-4D56-9992-B425B6D5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AC"/>
    <w:pPr>
      <w:tabs>
        <w:tab w:val="left" w:pos="397"/>
      </w:tabs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0CB8"/>
    <w:pPr>
      <w:keepNext/>
      <w:keepLines/>
      <w:spacing w:after="85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0CB8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32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0CB8"/>
    <w:rPr>
      <w:rFonts w:ascii="KBH Tekst" w:eastAsiaTheme="majorEastAsia" w:hAnsi="KBH Tekst" w:cstheme="majorBidi"/>
      <w:b/>
      <w:color w:val="000000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0CB8"/>
    <w:rPr>
      <w:rFonts w:ascii="KBH Tekst" w:eastAsiaTheme="majorEastAsia" w:hAnsi="KBH Tekst" w:cstheme="majorBidi"/>
      <w:b/>
      <w:color w:val="000000"/>
      <w:sz w:val="19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E637D8"/>
    <w:pPr>
      <w:spacing w:line="340" w:lineRule="atLeast"/>
      <w:contextualSpacing/>
    </w:pPr>
    <w:rPr>
      <w:rFonts w:ascii="KBH Black" w:eastAsiaTheme="majorEastAsia" w:hAnsi="KBH Black" w:cstheme="majorBidi"/>
      <w:color w:val="auto"/>
      <w:spacing w:val="-10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637D8"/>
    <w:rPr>
      <w:rFonts w:ascii="KBH Black" w:eastAsiaTheme="majorEastAsia" w:hAnsi="KBH Black" w:cstheme="majorBidi"/>
      <w:spacing w:val="-10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DC57F0"/>
    <w:pPr>
      <w:suppressAutoHyphens/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3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BF49F4"/>
    <w:pPr>
      <w:tabs>
        <w:tab w:val="clear" w:pos="397"/>
      </w:tabs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PageHeaderText">
    <w:name w:val="PageHeaderText"/>
    <w:basedOn w:val="Afsenderinfo"/>
    <w:rsid w:val="00977361"/>
    <w:pPr>
      <w:tabs>
        <w:tab w:val="right" w:pos="9617"/>
      </w:tabs>
      <w:ind w:right="-2892"/>
    </w:pPr>
  </w:style>
  <w:style w:type="paragraph" w:customStyle="1" w:styleId="Tabelrkketitel">
    <w:name w:val="Tabel rækketitel"/>
    <w:basedOn w:val="Tabelnormaltekst"/>
    <w:rsid w:val="00077EA9"/>
    <w:pPr>
      <w:tabs>
        <w:tab w:val="clear" w:pos="397"/>
      </w:tabs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D8152F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FA61AC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61AC"/>
    <w:rPr>
      <w:color w:val="auto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932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fsnit">
    <w:name w:val="List Paragraph"/>
    <w:basedOn w:val="Normal"/>
    <w:uiPriority w:val="34"/>
    <w:rsid w:val="0012574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D82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ksky-my.sharepoint.com/personal/xe2a_kk_dk/Documents/Skrivebord/Sp%C3%B8rgsm%C3%A5l%20til%20markedsdialogm%C3%B8de%20med%20nuv%C3%A6rende%20leverand%C3%B8r.docx?web=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.kk.dk:9090/biz/v2-pbr/docprod/templates/notat_pressemeddelelse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698415503C40AFB5C34065823D00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D9290E-1A6C-4FD7-823C-D79E46DBA5EF}"/>
      </w:docPartPr>
      <w:docPartBody>
        <w:p w:rsidR="002D5009" w:rsidRDefault="002D5009">
          <w:bookmarkStart w:id="0" w:name="bmkTableHeading"/>
          <w:bookmarkStart w:id="1" w:name="bmkTableText"/>
          <w:bookmarkStart w:id="2" w:name="bmkTableNote"/>
          <w:bookmarkStart w:id="3" w:name="bmkTableSource"/>
          <w:bookmarkStart w:id="4" w:name="_Hlk7524542"/>
          <w:bookmarkEnd w:id="0"/>
          <w:bookmarkEnd w:id="1"/>
          <w:bookmarkEnd w:id="2"/>
          <w:bookmarkEnd w:id="3"/>
          <w:bookmarkEnd w:id="4"/>
        </w:p>
      </w:docPartBody>
    </w:docPart>
    <w:docPart>
      <w:docPartPr>
        <w:name w:val="3954067D570F4B269BC83468090B77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32A573-B7EB-4EDC-9001-52098F848270}"/>
      </w:docPartPr>
      <w:docPartBody>
        <w:p w:rsidR="002D5009" w:rsidRDefault="002D5009"/>
      </w:docPartBody>
    </w:docPart>
    <w:docPart>
      <w:docPartPr>
        <w:name w:val="8755200255D44278B60933A362A124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DED644-CDCF-4BCB-8362-AEAAED3A9135}"/>
      </w:docPartPr>
      <w:docPartBody>
        <w:p w:rsidR="002D5009" w:rsidRDefault="002D50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581"/>
    <w:rsid w:val="000B5581"/>
    <w:rsid w:val="00170D3C"/>
    <w:rsid w:val="002D5009"/>
    <w:rsid w:val="00347EC3"/>
    <w:rsid w:val="00362B8A"/>
    <w:rsid w:val="00392420"/>
    <w:rsid w:val="004F4D8C"/>
    <w:rsid w:val="00570321"/>
    <w:rsid w:val="005A457C"/>
    <w:rsid w:val="005C5729"/>
    <w:rsid w:val="005F2B3E"/>
    <w:rsid w:val="0080003A"/>
    <w:rsid w:val="009E3F20"/>
    <w:rsid w:val="00A66FC5"/>
    <w:rsid w:val="00BE6098"/>
    <w:rsid w:val="00BF73F2"/>
    <w:rsid w:val="00C144C2"/>
    <w:rsid w:val="00C31B18"/>
    <w:rsid w:val="00D5323F"/>
    <w:rsid w:val="00E04963"/>
    <w:rsid w:val="00E15811"/>
    <w:rsid w:val="00EC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58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47E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BH">
    <w:name w:val="KBH"/>
    <w:basedOn w:val="Tabel-Normal"/>
    <w:uiPriority w:val="99"/>
    <w:rsid w:val="00347EC3"/>
    <w:pPr>
      <w:spacing w:after="0" w:line="240" w:lineRule="auto"/>
      <w:jc w:val="center"/>
    </w:pPr>
    <w:rPr>
      <w:rFonts w:eastAsiaTheme="minorHAnsi"/>
      <w:lang w:eastAsia="en-US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ladsholdertekst">
    <w:name w:val="Placeholder Text"/>
    <w:basedOn w:val="Standardskrifttypeiafsnit"/>
    <w:uiPriority w:val="99"/>
    <w:semiHidden/>
    <w:rsid w:val="00BF73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Produce" gbs:saveInGrowBusiness="False" gbs:connected="true" gbs:recno="" gbs:entity="" gbs:datatype="string" gbs:key="10000" gbs:removeContentControl="0">Spørgeguide til markedsdialog med nuværende leverandør </gbs:Title>
  <gbs:ToCase.Name gbs:loadFromGrowBusiness="OnProduce" gbs:saveInGrowBusiness="False" gbs:connected="true" gbs:recno="" gbs:entity="" gbs:datatype="string" gbs:key="10001">2026-0185846</gbs:ToCase.Name>
  <gbs:DocumentNumber gbs:loadFromGrowBusiness="OnProduce" gbs:saveInGrowBusiness="False" gbs:connected="true" gbs:recno="" gbs:entity="" gbs:datatype="string" gbs:key="10002" gbs:removeContentControl="0">2026-0185846-5</gbs:DocumentNumber>
  <gbs:ToActivityContactJOINEX.Referencenumber gbs:loadFromGrowBusiness="OnEdit" gbs:saveInGrowBusiness="False" gbs:connected="true" gbs:recno="" gbs:entity="" gbs:datatype="string" gbs:key="10003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4" gbs:dispatchrecipient="true" gbs:removeContentControl="0" gbs:joinex="[JOINEX=[ToRole] {!OJEX!}=6]">
  </gbs:ToActivityContactJOINEX.Name>
  <gbs:ToActivityContactJOINEX.Address gbs:loadFromGrowBusiness="OnEdit" gbs:saveInGrowBusiness="False" gbs:connected="true" gbs:recno="" gbs:entity="" gbs:datatype="string" gbs:key="10005" gbs:dispatchrecipient="true" gbs:removeContentControl="0" gbs:joinex="[JOINEX=[ToRole] {!OJEX!}=6]">
  </gbs:ToActivityContactJOINEX.Address>
  <gbs:ToActivityContactJOINEX.ZipCode gbs:loadFromGrowBusiness="OnEdit" gbs:saveInGrowBusiness="False" gbs:connected="true" gbs:recno="" gbs:entity="" gbs:datatype="string" gbs:key="10006" gbs:removeContentControl="0" gbs:dispatchrecipient="true" gbs:joinex="[JOINEX=[ToRole] {!OJEX!}=6]">
  </gbs:ToActivityContactJOINEX.ZipCode>
  <gbs:ToActivityContactJOINEX.ZipPlace gbs:loadFromGrowBusiness="OnEdit" gbs:saveInGrowBusiness="False" gbs:connected="true" gbs:recno="" gbs:entity="" gbs:datatype="string" gbs:key="10007" gbs:dispatchrecipient="true" gbs:removeContentControl="0" gbs:joinex="[JOINEX=[ToRole] {!OJEX!}=6]">
  </gbs:ToActivityContactJOINEX.ZipPlace>
  <gbs:ToCase.Project.Parent.Description gbs:loadFromGrowBusiness="OnProduce" gbs:saveInGrowBusiness="False" gbs:connected="true" gbs:recno="" gbs:entity="" gbs:datatype="string" gbs:key="10008" gbs:removeContentControl="0">Tværgående leverandørstyring (1. , 2. og 3. kontor) (2017-2020)</gbs:ToCase.Project.Parent.Description>
  <gbs:ToCase.Project.Parent.Name gbs:loadFromGrowBusiness="OnProduce" gbs:saveInGrowBusiness="False" gbs:connected="true" gbs:recno="" gbs:entity="" gbs:datatype="string" gbs:key="10009" gbs:removeContentControl="0">17-1610</gbs:ToCase.Project.Parent.Name>
  <gbs:ToProject.Parent.Name gbs:loadFromGrowBusiness="OnProduce" gbs:saveInGrowBusiness="False" gbs:connected="true" gbs:recno="" gbs:entity="" gbs:datatype="string" gbs:key="10010" gbs:removeContentControl="0">
  </gbs:ToProject.Parent.Name>
  <gbs:ToCase.Description gbs:loadFromGrowBusiness="OnProduce" gbs:saveInGrowBusiness="False" gbs:connected="true" gbs:recno="" gbs:entity="" gbs:datatype="string" gbs:key="10011" gbs:removeContentControl="0">Udbud af Trædestensindsatsen 2026</gbs:ToCase.Description>
  <gbs:ToProject.Description gbs:loadFromGrowBusiness="OnProduce" gbs:saveInGrowBusiness="False" gbs:connected="true" gbs:recno="" gbs:entity="" gbs:datatype="string" gbs:key="10012" gbs:removeContentControl="0">
  </gbs:ToProject.Description>
  <gbs:ToCase.Project.OurRef.Name gbs:loadFromGrowBusiness="OnProduce" gbs:saveInGrowBusiness="False" gbs:connected="true" gbs:recno="" gbs:entity="" gbs:datatype="string" gbs:key="10013" gbs:removeContentControl="0">Bo Gareth Calvin Johansen</gbs:ToCase.Project.OurRef.Name>
  <gbs:ToCase.Project.Description gbs:loadFromGrowBusiness="OnProduce" gbs:saveInGrowBusiness="False" gbs:connected="true" gbs:recno="" gbs:entity="" gbs:datatype="string" gbs:key="10014" gbs:removeContentControl="0">Tværgående kontrakt- og leverandørstyring  
</gbs:ToCase.Project.Description>
  <gbs:ToCase.Project.Name gbs:loadFromGrowBusiness="OnProduce" gbs:saveInGrowBusiness="False" gbs:connected="true" gbs:recno="" gbs:entity="" gbs:datatype="string" gbs:key="10015" gbs:removeContentControl="0">21-291</gbs:ToCase.Project.Name>
  <gbs:ToActivityContactJOINEX.Email gbs:loadFromGrowBusiness="OnProduce" gbs:saveInGrowBusiness="False" gbs:connected="true" gbs:recno="" gbs:entity="" gbs:datatype="string" gbs:key="10016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17" gbs:removeContentControl="0">
  </gbs:ToCase.ToEstates.CF_LandParcelIdentifier>
  <gbs:ToCase.ToEstates.CF_municipalrealpropertyidentifier gbs:loadFromGrowBusiness="OnProduce" gbs:saveInGrowBusiness="False" gbs:connected="true" gbs:recno="" gbs:entity="" gbs:datatype="long" gbs:key="10018" gbs:removeContentControl="0">
  </gbs:ToCase.ToEstates.CF_municipalrealpropertyidentifier>
  <gbs:ToCase.OurRef.ToCreatedBy.ToContact.Name gbs:loadFromGrowBusiness="OnProduce" gbs:saveInGrowBusiness="False" gbs:connected="true" gbs:recno="" gbs:entity="" gbs:datatype="string" gbs:key="10019" gbs:removeContentControl="0">eDoc Serviceaccount</gbs:ToCase.OurRef.ToCreatedBy.ToContact.Name>
  <gbs:ToCase.ToCaseContactJOINEX.Referencenumber gbs:loadFromGrowBusiness="OnProduce" gbs:saveInGrowBusiness="False" gbs:connected="true" gbs:recno="" gbs:entity="" gbs:datatype="string" gbs:key="10020" gbs:joinex="[JOINEX=[ToRole] {!OJEX!}=300007]" gbs:removeContentControl="0">
  </gbs:ToCase.ToCaseContactJOINEX.Referencenumber>
  <gbs:ToCase.ToCaseContactJOINEX.Name gbs:loadFromGrowBusiness="OnProduce" gbs:saveInGrowBusiness="False" gbs:connected="true" gbs:recno="" gbs:entity="" gbs:datatype="string" gbs:key="10021" gbs:joinex="[JOINEX=[ToRole] {!OJEX!}=300007]" gbs:removeContentControl="0">
  </gbs:ToCase.ToCaseContactJOINEX.Name>
  <gbs:ToCase.ToCaseContactJOINEX.Address gbs:loadFromGrowBusiness="OnProduce" gbs:saveInGrowBusiness="False" gbs:connected="true" gbs:recno="" gbs:entity="" gbs:datatype="string" gbs:key="10022" gbs:joinex="[JOINEX=[ToRole] {!OJEX!}=300007]" gbs:removeContentControl="0">
  </gbs:ToCase.ToCaseContactJOINEX.Address>
  <gbs:ToCase.ToCaseContactJOINEX.Zip gbs:loadFromGrowBusiness="OnProduce" gbs:saveInGrowBusiness="False" gbs:connected="true" gbs:recno="" gbs:entity="" gbs:datatype="string" gbs:key="10023" gbs:joinex="[JOINEX=[ToRole] {!OJEX!}=300007]" gbs:removeContentControl="0">
  </gbs:ToCase.ToCaseContactJOINEX.Zip>
  <gbs:ToCase.ToCaseContactJOINEX.ZipCode gbs:loadFromGrowBusiness="OnProduce" gbs:saveInGrowBusiness="False" gbs:connected="true" gbs:recno="" gbs:entity="" gbs:datatype="string" gbs:key="10024" gbs:joinex="[JOINEX=[ToRole] {!OJEX!}=300007]" gbs:removeContentControl="0">
  </gbs:ToCase.ToCaseContactJOINEX.ZipCode>
  <gbs:ToCase.ToCaseContactJOINEX.ZipPlace gbs:loadFromGrowBusiness="OnProduce" gbs:saveInGrowBusiness="False" gbs:connected="true" gbs:recno="" gbs:entity="" gbs:datatype="string" gbs:key="10025" gbs:joinex="[JOINEX=[ToRole] {!OJEX!}=300007]" gbs:removeContentControl="0">
  </gbs:ToCase.ToCaseContactJOINEX.ZipPlace>
  <gbs:ToCase.OurRef.Name gbs:loadFromGrowBusiness="OnProduce" gbs:saveInGrowBusiness="False" gbs:connected="true" gbs:recno="" gbs:entity="" gbs:datatype="string" gbs:key="10026">Anne-Sofie Mayerhofer</gbs:ToCase.OurRef.Name>
  <gbs:OurRef.Name gbs:loadFromGrowBusiness="OnProduce" gbs:saveInGrowBusiness="False" gbs:connected="true" gbs:recno="" gbs:entity="" gbs:datatype="string" gbs:key="10027">Anne-Sofie Mayerhofer</gbs:OurRef.Name>
  <gbs:OurRef.ToCreatedBy.ToContact.Name gbs:loadFromGrowBusiness="OnProduce" gbs:saveInGrowBusiness="False" gbs:connected="true" gbs:recno="" gbs:entity="" gbs:datatype="string" gbs:key="10028">eDoc Serviceaccount</gbs:OurRef.ToCreatedBy.ToContact.Name>
  <gbs:ToProject.Name gbs:loadFromGrowBusiness="OnProduce" gbs:saveInGrowBusiness="False" gbs:connected="true" gbs:recno="" gbs:entity="" gbs:datatype="string" gbs:key="10029">
  </gbs:ToProject.Name>
  <gbs:ToProject.Parent.Description gbs:loadFromGrowBusiness="OnProduce" gbs:saveInGrowBusiness="False" gbs:connected="true" gbs:recno="" gbs:entity="" gbs:datatype="string" gbs:key="10030">
  </gbs:ToProject.Parent.Description>
  <gbs:ToProject.OurRef.Name gbs:loadFromGrowBusiness="OnProduce" gbs:saveInGrowBusiness="False" gbs:connected="true" gbs:recno="" gbs:entity="" gbs:datatype="string" gbs:key="10031">
  </gbs:ToProject.OurRef.Name>
</gbs:GrowBusinessDocument>
</file>

<file path=customXml/itemProps1.xml><?xml version="1.0" encoding="utf-8"?>
<ds:datastoreItem xmlns:ds="http://schemas.openxmlformats.org/officeDocument/2006/customXml" ds:itemID="{4038412C-C5D0-4B6E-A9A9-72B0E17A4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7871A-8AC3-4EDA-948D-EC715C249540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notat_pressemeddelelse_edoc</Template>
  <TotalTime>2</TotalTime>
  <Pages>3</Pages>
  <Words>779</Words>
  <Characters>4866</Characters>
  <Application>Microsoft Office Word</Application>
  <DocSecurity>0</DocSecurity>
  <Lines>152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Spørgeguide til markedsdialog med nuværende leverandør - Helhedsorienteret indsats med forandringsteoretisk metodefundament</dc:title>
  <dc:subject/>
  <dc:creator>Anne-Sofie Mayerhofer</dc:creator>
  <cp:keywords>Københavns Kommune</cp:keywords>
  <dc:description/>
  <cp:lastModifiedBy>Anne-Sofie Mayerhofer</cp:lastModifiedBy>
  <cp:revision>3</cp:revision>
  <dcterms:created xsi:type="dcterms:W3CDTF">2026-09-01T13:48:00Z</dcterms:created>
  <dcterms:modified xsi:type="dcterms:W3CDTF">2026-09-01T13:53:00Z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51941226</vt:lpwstr>
  </property>
  <property fmtid="{D5CDD505-2E9C-101B-9397-08002B2CF9AE}" pid="3" name="verId">
    <vt:lpwstr>50691937</vt:lpwstr>
  </property>
  <property fmtid="{D5CDD505-2E9C-101B-9397-08002B2CF9AE}" pid="4" name="templateId">
    <vt:lpwstr>500266</vt:lpwstr>
  </property>
  <property fmtid="{D5CDD505-2E9C-101B-9397-08002B2CF9AE}" pid="5" name="fileId">
    <vt:lpwstr>67182065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c:\windows\system32\inetsrv\notat_pressemeddelelse_edoc.dotm</vt:lpwstr>
  </property>
  <property fmtid="{D5CDD505-2E9C-101B-9397-08002B2CF9AE}" pid="8" name="filePathOneNote">
    <vt:lpwstr>
    </vt:lpwstr>
  </property>
  <property fmtid="{D5CDD505-2E9C-101B-9397-08002B2CF9AE}" pid="9" name="fileName">
    <vt:lpwstr>2026-0185846-5 Spørgeguide til markedsdialog med nuværende leverandør - Helhedsorienteret in 67182065_1_0.docx</vt:lpwstr>
  </property>
  <property fmtid="{D5CDD505-2E9C-101B-9397-08002B2CF9AE}" pid="10" name="comment">
    <vt:lpwstr>Spørgeguide til markedsdialog med nuværende leverandør - Helhedsorienteret indsats med forandringsteoretisk metodefundament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Anne-Sofie Mayerhofer</vt:lpwstr>
  </property>
  <property fmtid="{D5CDD505-2E9C-101B-9397-08002B2CF9AE}" pid="15" name="modifiedBy">
    <vt:lpwstr>Anne-Sofie Mayerhofer</vt:lpwstr>
  </property>
  <property fmtid="{D5CDD505-2E9C-101B-9397-08002B2CF9AE}" pid="16" name="serverName">
    <vt:lpwstr>prod.edoc.kk.dk:9090</vt:lpwstr>
  </property>
  <property fmtid="{D5CDD505-2E9C-101B-9397-08002B2CF9AE}" pid="17" name="server">
    <vt:lpwstr>prod.edoc.kk.dk:9090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50691937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</Properties>
</file>