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1792B19A" w:rsidR="00174008" w:rsidRPr="004D2EA8" w:rsidRDefault="004D2EA8" w:rsidP="0063711B">
      <w:pPr>
        <w:pStyle w:val="AnchorLine"/>
      </w:pPr>
      <w:r>
        <w:rPr>
          <w:noProof/>
        </w:rPr>
        <mc:AlternateContent>
          <mc:Choice Requires="wpc">
            <w:drawing>
              <wp:anchor distT="0" distB="0" distL="114300" distR="114300" simplePos="0" relativeHeight="251661312" behindDoc="1" locked="0" layoutInCell="1" allowOverlap="1" wp14:anchorId="1D69811D" wp14:editId="063981D8">
                <wp:simplePos x="0" y="0"/>
                <wp:positionH relativeFrom="page">
                  <wp:posOffset>5849620</wp:posOffset>
                </wp:positionH>
                <wp:positionV relativeFrom="page">
                  <wp:posOffset>518160</wp:posOffset>
                </wp:positionV>
                <wp:extent cx="1080000" cy="1124717"/>
                <wp:effectExtent l="0" t="0" r="6350" b="0"/>
                <wp:wrapNone/>
                <wp:docPr id="570019865"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1094402"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A18623"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4D2EA8" w14:paraId="5B82BCA0" w14:textId="77777777" w:rsidTr="004C1543">
        <w:trPr>
          <w:cantSplit/>
          <w:trHeight w:val="397"/>
        </w:trPr>
        <w:tc>
          <w:tcPr>
            <w:tcW w:w="2552" w:type="dxa"/>
            <w:tcBorders>
              <w:top w:val="nil"/>
              <w:left w:val="nil"/>
              <w:bottom w:val="nil"/>
              <w:right w:val="nil"/>
            </w:tcBorders>
          </w:tcPr>
          <w:p w14:paraId="29C3E707" w14:textId="73F35DEE" w:rsidR="004B45C7" w:rsidRPr="004D2EA8" w:rsidRDefault="004D2EA8" w:rsidP="004D2EA8">
            <w:pPr>
              <w:pStyle w:val="Afsenderinfofed"/>
            </w:pPr>
            <w:r w:rsidRPr="004D2EA8">
              <w:t>30. juni 2026</w:t>
            </w:r>
          </w:p>
        </w:tc>
      </w:tr>
      <w:tr w:rsidR="000E12FF" w:rsidRPr="004D2EA8" w14:paraId="67F561EA" w14:textId="77777777" w:rsidTr="004C1543">
        <w:trPr>
          <w:cantSplit/>
          <w:trHeight w:val="2835"/>
        </w:trPr>
        <w:tc>
          <w:tcPr>
            <w:tcW w:w="2552" w:type="dxa"/>
            <w:tcBorders>
              <w:top w:val="nil"/>
              <w:left w:val="nil"/>
              <w:bottom w:val="nil"/>
              <w:right w:val="nil"/>
            </w:tcBorders>
          </w:tcPr>
          <w:p w14:paraId="067E82B9" w14:textId="77777777" w:rsidR="004D2EA8" w:rsidRPr="004D2EA8" w:rsidRDefault="004D2EA8" w:rsidP="004D2EA8">
            <w:pPr>
              <w:pStyle w:val="Afsenderinfo"/>
            </w:pPr>
            <w:r w:rsidRPr="004D2EA8">
              <w:t>Sagsnr.</w:t>
            </w:r>
          </w:p>
          <w:p w14:paraId="7170AF2E" w14:textId="77777777" w:rsidR="004D2EA8" w:rsidRPr="004D2EA8" w:rsidRDefault="004D2EA8" w:rsidP="004D2EA8">
            <w:pPr>
              <w:pStyle w:val="Afsenderinfo"/>
            </w:pPr>
            <w:sdt>
              <w:sdtPr>
                <w:tag w:val="ToCase.Name"/>
                <w:id w:val="101692031"/>
                <w:placeholder>
                  <w:docPart w:val="A721B264062F4692A087A406398D8F07"/>
                </w:placeholder>
                <w:dataBinding w:prefixMappings="xmlns:gbs='http://www.software-innovation.no/growBusinessDocument'" w:xpath="/gbs:GrowBusinessDocument/gbs:ToCase.Name[@gbs:key='10034']" w:storeItemID="{843D79A8-1677-4058-BD6A-F799EA500A74}"/>
                <w:text/>
              </w:sdtPr>
              <w:sdtContent>
                <w:r w:rsidRPr="004D2EA8">
                  <w:t>2026-0185846</w:t>
                </w:r>
              </w:sdtContent>
            </w:sdt>
          </w:p>
          <w:p w14:paraId="35D1E1A7" w14:textId="77777777" w:rsidR="004D2EA8" w:rsidRPr="004D2EA8" w:rsidRDefault="004D2EA8" w:rsidP="004D2EA8">
            <w:pPr>
              <w:pStyle w:val="Afsenderinfo"/>
            </w:pPr>
          </w:p>
          <w:p w14:paraId="2BA76EC9" w14:textId="77777777" w:rsidR="004D2EA8" w:rsidRPr="004D2EA8" w:rsidRDefault="004D2EA8" w:rsidP="004D2EA8">
            <w:pPr>
              <w:pStyle w:val="Afsenderinfo"/>
            </w:pPr>
            <w:proofErr w:type="spellStart"/>
            <w:r w:rsidRPr="004D2EA8">
              <w:t>Dokumentnr</w:t>
            </w:r>
            <w:proofErr w:type="spellEnd"/>
            <w:r w:rsidRPr="004D2EA8">
              <w:t>.</w:t>
            </w:r>
          </w:p>
          <w:p w14:paraId="3B99F952" w14:textId="77777777" w:rsidR="004D2EA8" w:rsidRPr="004D2EA8" w:rsidRDefault="004D2EA8" w:rsidP="004D2EA8">
            <w:pPr>
              <w:pStyle w:val="Afsenderinfo"/>
            </w:pPr>
            <w:sdt>
              <w:sdtPr>
                <w:tag w:val="DocumentNumber"/>
                <w:id w:val="1272899881"/>
                <w:placeholder>
                  <w:docPart w:val="BFC42279C5DC4D59A86936B81AF832F6"/>
                </w:placeholder>
                <w:dataBinding w:prefixMappings="xmlns:gbs='http://www.software-innovation.no/growBusinessDocument'" w:xpath="/gbs:GrowBusinessDocument/gbs:DocumentNumber[@gbs:key='10035']" w:storeItemID="{843D79A8-1677-4058-BD6A-F799EA500A74}"/>
                <w:text/>
              </w:sdtPr>
              <w:sdtContent>
                <w:r w:rsidRPr="004D2EA8">
                  <w:t>2026-0185846-8</w:t>
                </w:r>
              </w:sdtContent>
            </w:sdt>
          </w:p>
          <w:p w14:paraId="6CA29C22" w14:textId="77777777" w:rsidR="004D2EA8" w:rsidRPr="004D2EA8" w:rsidRDefault="004D2EA8" w:rsidP="004D2EA8">
            <w:pPr>
              <w:pStyle w:val="Afsenderinfo"/>
            </w:pPr>
          </w:p>
          <w:p w14:paraId="5CA772B5" w14:textId="77777777" w:rsidR="004D2EA8" w:rsidRPr="004D2EA8" w:rsidRDefault="004D2EA8" w:rsidP="004D2EA8">
            <w:pPr>
              <w:pStyle w:val="Afsenderinfo"/>
            </w:pPr>
            <w:r w:rsidRPr="004D2EA8">
              <w:t>Sagsbehandler</w:t>
            </w:r>
          </w:p>
          <w:p w14:paraId="5163425A" w14:textId="1EE88098" w:rsidR="000E12FF" w:rsidRPr="004D2EA8" w:rsidRDefault="004D2EA8" w:rsidP="004D2EA8">
            <w:pPr>
              <w:pStyle w:val="Afsenderinfo"/>
            </w:pPr>
            <w:r w:rsidRPr="004D2EA8">
              <w:t>Anne-Sofie Mayerhofer</w:t>
            </w:r>
          </w:p>
        </w:tc>
      </w:tr>
      <w:tr w:rsidR="000E12FF" w:rsidRPr="004D2EA8"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4D2EA8" w:rsidRDefault="00232C74" w:rsidP="004C1543">
            <w:pPr>
              <w:pStyle w:val="Afsenderinfo"/>
            </w:pPr>
          </w:p>
          <w:p w14:paraId="60455997" w14:textId="77777777" w:rsidR="004D2EA8" w:rsidRPr="004D2EA8" w:rsidRDefault="004D2EA8" w:rsidP="004D2EA8">
            <w:pPr>
              <w:pStyle w:val="Afsenderinfo"/>
            </w:pPr>
            <w:r w:rsidRPr="004D2EA8">
              <w:t>Kontor for Jura og Udbud</w:t>
            </w:r>
          </w:p>
          <w:p w14:paraId="366EAA1E" w14:textId="77777777" w:rsidR="004D2EA8" w:rsidRPr="004D2EA8" w:rsidRDefault="004D2EA8" w:rsidP="004D2EA8">
            <w:pPr>
              <w:pStyle w:val="Afsenderinfo"/>
            </w:pPr>
            <w:r w:rsidRPr="004D2EA8">
              <w:t>KJU Udbud og Leverandør</w:t>
            </w:r>
          </w:p>
          <w:p w14:paraId="478A31C0" w14:textId="77777777" w:rsidR="004D2EA8" w:rsidRPr="004D2EA8" w:rsidRDefault="004D2EA8" w:rsidP="004D2EA8">
            <w:pPr>
              <w:pStyle w:val="Afsenderinfo"/>
            </w:pPr>
          </w:p>
          <w:p w14:paraId="1A6AD3C6" w14:textId="77777777" w:rsidR="004D2EA8" w:rsidRPr="004D2EA8" w:rsidRDefault="004D2EA8" w:rsidP="004D2EA8">
            <w:pPr>
              <w:pStyle w:val="Afsenderinfo"/>
            </w:pPr>
            <w:r w:rsidRPr="004D2EA8">
              <w:t>Bernstorffsgade 17</w:t>
            </w:r>
          </w:p>
          <w:p w14:paraId="41E2462D" w14:textId="77777777" w:rsidR="004D2EA8" w:rsidRPr="004D2EA8" w:rsidRDefault="004D2EA8" w:rsidP="004D2EA8">
            <w:pPr>
              <w:pStyle w:val="Afsenderinfo"/>
            </w:pPr>
            <w:r w:rsidRPr="004D2EA8">
              <w:t>1577 København V</w:t>
            </w:r>
          </w:p>
          <w:p w14:paraId="59619068" w14:textId="77777777" w:rsidR="004D2EA8" w:rsidRPr="004D2EA8" w:rsidRDefault="004D2EA8" w:rsidP="004D2EA8">
            <w:pPr>
              <w:pStyle w:val="Afsenderinfo"/>
            </w:pPr>
          </w:p>
          <w:p w14:paraId="51C60978" w14:textId="77777777" w:rsidR="004D2EA8" w:rsidRPr="004D2EA8" w:rsidRDefault="004D2EA8" w:rsidP="004D2EA8">
            <w:pPr>
              <w:pStyle w:val="Afsenderinfo"/>
            </w:pPr>
            <w:proofErr w:type="gramStart"/>
            <w:r w:rsidRPr="004D2EA8">
              <w:t>EAN nummer</w:t>
            </w:r>
            <w:proofErr w:type="gramEnd"/>
          </w:p>
          <w:p w14:paraId="5B50035C" w14:textId="35661497" w:rsidR="00C33F9E" w:rsidRPr="004D2EA8" w:rsidRDefault="004D2EA8" w:rsidP="004D2EA8">
            <w:pPr>
              <w:pStyle w:val="Afsenderinfo"/>
            </w:pPr>
            <w:r w:rsidRPr="004D2EA8">
              <w:t>5798009710178</w:t>
            </w:r>
          </w:p>
          <w:p w14:paraId="2DAD594B" w14:textId="2830B016" w:rsidR="00C33F9E" w:rsidRPr="004D2EA8" w:rsidRDefault="00C33F9E" w:rsidP="004C1543">
            <w:pPr>
              <w:pStyle w:val="Afsenderinfo"/>
            </w:pPr>
          </w:p>
        </w:tc>
      </w:tr>
    </w:tbl>
    <w:bookmarkStart w:id="0" w:name="d2mPrintCode"/>
    <w:p w14:paraId="7B6E73B7" w14:textId="071A598E" w:rsidR="0063711B" w:rsidRPr="004D2EA8" w:rsidRDefault="00150D87" w:rsidP="004D2EA8">
      <w:pPr>
        <w:pStyle w:val="D2MCodeTyp"/>
      </w:pPr>
      <w:r w:rsidRPr="004D2EA8">
        <w:fldChar w:fldCharType="begin"/>
      </w:r>
      <w:r w:rsidRPr="004D2EA8">
        <w:instrText xml:space="preserve"> PRINT %%d2m*DOKSTART|d2m*IDENT:""|d2m*OVERSKRIFT:"</w:instrText>
      </w:r>
      <w:r w:rsidR="004D2EA8" w:rsidRPr="004D2EA8">
        <w:rPr>
          <w:rFonts w:cs="Times New Roman"/>
        </w:rPr>
        <w:instrText>Springbræt - Referat af markedsdialog</w:instrText>
      </w:r>
      <w:r w:rsidRPr="004D2EA8">
        <w:instrText xml:space="preserve">"|d2m*ACCEPT:1|d2m*ADDRETURNADDRESS:TRUE|d2m*SHOWRECEIPT:1 \*MERGEFORMAT </w:instrText>
      </w:r>
      <w:r w:rsidRPr="004D2EA8">
        <w:fldChar w:fldCharType="end"/>
      </w:r>
      <w:bookmarkEnd w:id="0"/>
    </w:p>
    <w:p w14:paraId="373BF7D4" w14:textId="16590EB2" w:rsidR="0063711B" w:rsidRPr="004D2EA8"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4D2EA8" w14:paraId="291D9D41" w14:textId="77777777" w:rsidTr="004C1543">
        <w:trPr>
          <w:trHeight w:val="1616"/>
        </w:trPr>
        <w:tc>
          <w:tcPr>
            <w:tcW w:w="6690" w:type="dxa"/>
          </w:tcPr>
          <w:p w14:paraId="327265DE" w14:textId="77777777" w:rsidR="004D2EA8" w:rsidRPr="004D2EA8" w:rsidRDefault="004D2EA8" w:rsidP="004D2EA8">
            <w:pPr>
              <w:pStyle w:val="Trompet"/>
            </w:pPr>
            <w:r w:rsidRPr="004D2EA8">
              <w:t>Kontor for Jura og Udbud</w:t>
            </w:r>
          </w:p>
          <w:p w14:paraId="4EE45855" w14:textId="69BAD255" w:rsidR="00275EB2" w:rsidRPr="004D2EA8" w:rsidRDefault="004D2EA8" w:rsidP="004D2EA8">
            <w:pPr>
              <w:pStyle w:val="Trompet"/>
            </w:pPr>
            <w:r w:rsidRPr="004D2EA8">
              <w:t>Beskæftigelses-, Integrations- og Erhvervsforvaltningen</w:t>
            </w:r>
          </w:p>
        </w:tc>
      </w:tr>
      <w:tr w:rsidR="00174008" w:rsidRPr="004D2EA8" w14:paraId="150BB222" w14:textId="77777777" w:rsidTr="004C1543">
        <w:trPr>
          <w:trHeight w:val="964"/>
        </w:trPr>
        <w:tc>
          <w:tcPr>
            <w:tcW w:w="6690" w:type="dxa"/>
            <w:noWrap/>
          </w:tcPr>
          <w:p w14:paraId="7026A16C" w14:textId="626776DD" w:rsidR="00275EB2" w:rsidRPr="004D2EA8" w:rsidRDefault="004D2EA8" w:rsidP="00223ED5">
            <w:pPr>
              <w:pStyle w:val="Titel"/>
            </w:pPr>
            <w:bookmarkStart w:id="2" w:name="bmkMainTableHead"/>
            <w:bookmarkEnd w:id="2"/>
            <w:r>
              <w:t>Dagsorden</w:t>
            </w:r>
          </w:p>
        </w:tc>
      </w:tr>
    </w:tbl>
    <w:p w14:paraId="7BD339A7" w14:textId="77777777" w:rsidR="00EE12C6" w:rsidRPr="004D2EA8" w:rsidRDefault="00EE12C6" w:rsidP="004C1543">
      <w:pPr>
        <w:spacing w:line="24" w:lineRule="auto"/>
      </w:pPr>
    </w:p>
    <w:tbl>
      <w:tblPr>
        <w:tblStyle w:val="Tabel-Gitt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5954"/>
        <w:gridCol w:w="1134"/>
      </w:tblGrid>
      <w:tr w:rsidR="00174008" w:rsidRPr="004D2EA8" w14:paraId="275D533E" w14:textId="77777777" w:rsidTr="004D2EA8">
        <w:trPr>
          <w:trHeight w:val="283"/>
        </w:trPr>
        <w:tc>
          <w:tcPr>
            <w:tcW w:w="5954" w:type="dxa"/>
            <w:noWrap/>
          </w:tcPr>
          <w:p w14:paraId="7CBD8C9A" w14:textId="18BD945E" w:rsidR="00275EB2" w:rsidRPr="004D2EA8" w:rsidRDefault="004D2EA8" w:rsidP="00223ED5">
            <w:pPr>
              <w:pStyle w:val="Mdeinfo"/>
            </w:pPr>
            <w:r>
              <w:t>Mødedato: 9. juni 2026</w:t>
            </w:r>
          </w:p>
        </w:tc>
        <w:tc>
          <w:tcPr>
            <w:tcW w:w="1134" w:type="dxa"/>
          </w:tcPr>
          <w:p w14:paraId="0EC7F060" w14:textId="72D1C62B" w:rsidR="00275EB2" w:rsidRPr="004D2EA8" w:rsidRDefault="00275EB2" w:rsidP="00223ED5">
            <w:pPr>
              <w:pStyle w:val="MdeinfoNormal"/>
            </w:pPr>
          </w:p>
        </w:tc>
      </w:tr>
      <w:tr w:rsidR="00174008" w:rsidRPr="004D2EA8" w14:paraId="6569CE3B" w14:textId="77777777" w:rsidTr="004D2EA8">
        <w:trPr>
          <w:trHeight w:val="283"/>
        </w:trPr>
        <w:tc>
          <w:tcPr>
            <w:tcW w:w="5954" w:type="dxa"/>
            <w:noWrap/>
          </w:tcPr>
          <w:p w14:paraId="424F2620" w14:textId="28CC9651" w:rsidR="00275EB2" w:rsidRPr="004D2EA8" w:rsidRDefault="004D2EA8" w:rsidP="00223ED5">
            <w:pPr>
              <w:pStyle w:val="Mdeinfo"/>
            </w:pPr>
            <w:r>
              <w:t>Tid: 9.30 – 11.00</w:t>
            </w:r>
          </w:p>
        </w:tc>
        <w:tc>
          <w:tcPr>
            <w:tcW w:w="1134" w:type="dxa"/>
          </w:tcPr>
          <w:p w14:paraId="717660BB" w14:textId="6EDAB64C" w:rsidR="00275EB2" w:rsidRPr="004D2EA8" w:rsidRDefault="00275EB2" w:rsidP="00223ED5">
            <w:pPr>
              <w:pStyle w:val="MdeinfoNormal"/>
            </w:pPr>
          </w:p>
        </w:tc>
      </w:tr>
      <w:tr w:rsidR="00174008" w:rsidRPr="004D2EA8" w14:paraId="43CB219A" w14:textId="77777777" w:rsidTr="004D2EA8">
        <w:trPr>
          <w:trHeight w:val="283"/>
        </w:trPr>
        <w:tc>
          <w:tcPr>
            <w:tcW w:w="5954" w:type="dxa"/>
            <w:noWrap/>
          </w:tcPr>
          <w:p w14:paraId="2719A7A5" w14:textId="4FBB0401" w:rsidR="00275EB2" w:rsidRPr="004D2EA8" w:rsidRDefault="004D2EA8" w:rsidP="00223ED5">
            <w:pPr>
              <w:pStyle w:val="Mdeinfo"/>
            </w:pPr>
            <w:r>
              <w:t>Sted: Geislergade 17, 2300 Københavns S</w:t>
            </w:r>
          </w:p>
        </w:tc>
        <w:tc>
          <w:tcPr>
            <w:tcW w:w="1134" w:type="dxa"/>
          </w:tcPr>
          <w:p w14:paraId="1E41223C" w14:textId="5DA9C0C9" w:rsidR="00275EB2" w:rsidRPr="004D2EA8" w:rsidRDefault="00275EB2" w:rsidP="00223ED5">
            <w:pPr>
              <w:pStyle w:val="MdeinfoNormal"/>
            </w:pPr>
          </w:p>
        </w:tc>
      </w:tr>
      <w:tr w:rsidR="00174008" w:rsidRPr="004D2EA8" w14:paraId="337A8065" w14:textId="77777777" w:rsidTr="004D2EA8">
        <w:trPr>
          <w:trHeight w:val="1818"/>
        </w:trPr>
        <w:tc>
          <w:tcPr>
            <w:tcW w:w="5954" w:type="dxa"/>
            <w:noWrap/>
          </w:tcPr>
          <w:p w14:paraId="62D4E790" w14:textId="73CCC264" w:rsidR="00275EB2" w:rsidRPr="004D2EA8" w:rsidRDefault="004D2EA8" w:rsidP="00223ED5">
            <w:pPr>
              <w:pStyle w:val="Mdeinfo"/>
            </w:pPr>
            <w:bookmarkStart w:id="3" w:name="bmkMainTable"/>
            <w:bookmarkEnd w:id="3"/>
            <w:r>
              <w:t>Mødedeltagere: Anja Bigum, jakob hougaard, lotte larsen, johanne elisabeth madsen, anne-sofie mayerhofer</w:t>
            </w:r>
          </w:p>
        </w:tc>
        <w:tc>
          <w:tcPr>
            <w:tcW w:w="1134" w:type="dxa"/>
          </w:tcPr>
          <w:p w14:paraId="1CC45841" w14:textId="57501FE5" w:rsidR="00371D32" w:rsidRPr="004D2EA8" w:rsidRDefault="00371D32" w:rsidP="00223ED5">
            <w:pPr>
              <w:pStyle w:val="MdeinfoNormal"/>
            </w:pPr>
          </w:p>
        </w:tc>
      </w:tr>
    </w:tbl>
    <w:p w14:paraId="655E45E1" w14:textId="5C53BB33" w:rsidR="007B6BA4" w:rsidRDefault="004D2EA8" w:rsidP="004D2EA8">
      <w:pPr>
        <w:pStyle w:val="Overskrift1"/>
      </w:pPr>
      <w:sdt>
        <w:sdtPr>
          <w:tag w:val="Title"/>
          <w:id w:val="-752824527"/>
          <w:placeholder>
            <w:docPart w:val="A14AC427EB9340C4B4CBB7EC5CDF359E"/>
          </w:placeholder>
          <w:dataBinding w:prefixMappings="xmlns:gbs='http://www.software-innovation.no/growBusinessDocument'" w:xpath="/gbs:GrowBusinessDocument/gbs:Title[@gbs:key='10033']" w:storeItemID="{843D79A8-1677-4058-BD6A-F799EA500A74}"/>
          <w:text/>
        </w:sdtPr>
        <w:sdtContent>
          <w:r w:rsidRPr="004D2EA8">
            <w:t>Springbræt - Referat af markedsdialog</w:t>
          </w:r>
        </w:sdtContent>
      </w:sdt>
    </w:p>
    <w:p w14:paraId="78C915B4" w14:textId="77777777" w:rsidR="00E01E5F" w:rsidRPr="00E01E5F" w:rsidRDefault="00E01E5F" w:rsidP="00E01E5F">
      <w:pPr>
        <w:rPr>
          <w:b/>
          <w:bCs/>
        </w:rPr>
      </w:pPr>
      <w:r w:rsidRPr="00E01E5F">
        <w:rPr>
          <w:b/>
          <w:bCs/>
        </w:rPr>
        <w:t>Formål med mødet</w:t>
      </w:r>
    </w:p>
    <w:p w14:paraId="55529040" w14:textId="77777777" w:rsidR="00E01E5F" w:rsidRDefault="00E01E5F" w:rsidP="00E01E5F">
      <w:r w:rsidRPr="00E01E5F">
        <w:t>Forvaltningen har igangsat arbejdet med det kommende udbud af en helhedsorienteret beskæftigelsesindsats med forandringsteoretisk metodefundament, der træder i kraft d. 1. januar 2028.</w:t>
      </w:r>
    </w:p>
    <w:p w14:paraId="5BAE2D89" w14:textId="77777777" w:rsidR="00E01E5F" w:rsidRPr="00E01E5F" w:rsidRDefault="00E01E5F" w:rsidP="00E01E5F"/>
    <w:p w14:paraId="5B74DCD0" w14:textId="77777777" w:rsidR="00E01E5F" w:rsidRDefault="00E01E5F" w:rsidP="00E01E5F">
      <w:r w:rsidRPr="00E01E5F">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11655BAF" w14:textId="77777777" w:rsidR="00E01E5F" w:rsidRPr="00E01E5F" w:rsidRDefault="00E01E5F" w:rsidP="00E01E5F"/>
    <w:p w14:paraId="2D47F12E" w14:textId="77777777" w:rsidR="00E01E5F" w:rsidRPr="00E01E5F" w:rsidRDefault="00E01E5F" w:rsidP="00E01E5F">
      <w:pPr>
        <w:rPr>
          <w:b/>
          <w:bCs/>
        </w:rPr>
      </w:pPr>
      <w:r w:rsidRPr="00E01E5F">
        <w:rPr>
          <w:b/>
          <w:bCs/>
        </w:rPr>
        <w:t>Målgrupper og indsatsbehov</w:t>
      </w:r>
    </w:p>
    <w:p w14:paraId="06E911F3" w14:textId="505C007B" w:rsidR="00E01E5F" w:rsidRDefault="00E01E5F" w:rsidP="00E01E5F">
      <w:r w:rsidRPr="00E01E5F">
        <w:t>Springbræt vurderer, at det vil være hensigtsmæssigt at samle unge og voksne i samme udbud. De fremhæver, at forløbene tilrettelægges individuelt, og at indsatsen derfor i højere grad bør tage udgangspunkt i den enkelte borgers behov end i alder.</w:t>
      </w:r>
    </w:p>
    <w:p w14:paraId="42C39983" w14:textId="77777777" w:rsidR="00E01E5F" w:rsidRPr="00E01E5F" w:rsidRDefault="00E01E5F" w:rsidP="00E01E5F"/>
    <w:p w14:paraId="19420AEB" w14:textId="77777777" w:rsidR="00E01E5F" w:rsidRPr="00E01E5F" w:rsidRDefault="00E01E5F" w:rsidP="00E01E5F">
      <w:pPr>
        <w:rPr>
          <w:b/>
          <w:bCs/>
        </w:rPr>
      </w:pPr>
      <w:r w:rsidRPr="00E01E5F">
        <w:rPr>
          <w:b/>
          <w:bCs/>
        </w:rPr>
        <w:t>Samarbejde mellem leverandør og jobcenter</w:t>
      </w:r>
    </w:p>
    <w:p w14:paraId="15A99CF6" w14:textId="77777777" w:rsidR="00E01E5F" w:rsidRDefault="00E01E5F" w:rsidP="00E01E5F">
      <w:r w:rsidRPr="00E01E5F">
        <w:t>Springbræt fremhæver betydningen af opstartsmøder, trepartsmøder, løbende dialog og et partnerskabsbaseret samarbejde med jobcentret. De vurderer, at et fælles ansvar for borgerens forløb styrker indsatsen.</w:t>
      </w:r>
    </w:p>
    <w:p w14:paraId="1B928569" w14:textId="77777777" w:rsidR="00E01E5F" w:rsidRDefault="00E01E5F" w:rsidP="00E01E5F"/>
    <w:p w14:paraId="26F7445B" w14:textId="6064F186" w:rsidR="00E01E5F" w:rsidRDefault="00E01E5F" w:rsidP="00E01E5F">
      <w:r w:rsidRPr="00E01E5F">
        <w:t>Sagsbehandlerskift under et forløb kan desuden påvirke forløbets retning og mål som følge af forskellige forventninger til indsatsen.</w:t>
      </w:r>
    </w:p>
    <w:p w14:paraId="3F52AA07" w14:textId="77777777" w:rsidR="00E01E5F" w:rsidRPr="00E01E5F" w:rsidRDefault="00E01E5F" w:rsidP="00E01E5F"/>
    <w:p w14:paraId="7706272C" w14:textId="77777777" w:rsidR="00E01E5F" w:rsidRPr="00E01E5F" w:rsidRDefault="00E01E5F" w:rsidP="00E01E5F">
      <w:pPr>
        <w:rPr>
          <w:b/>
          <w:bCs/>
        </w:rPr>
      </w:pPr>
      <w:r w:rsidRPr="00E01E5F">
        <w:rPr>
          <w:b/>
          <w:bCs/>
        </w:rPr>
        <w:t>Bestillinger</w:t>
      </w:r>
    </w:p>
    <w:p w14:paraId="7133DC40" w14:textId="04CE7ACA" w:rsidR="00E01E5F" w:rsidRDefault="00E01E5F" w:rsidP="00E01E5F">
      <w:r w:rsidRPr="00E01E5F">
        <w:t xml:space="preserve">Springbræt vurderer, at tydelige bestillinger fra jobcentret er en vigtig forudsætning for en målrettet indsats. De peger på, at bestillingen med fordel kan tydeliggøre indsatsens prioriterede fokusområder, særlige </w:t>
      </w:r>
      <w:r w:rsidRPr="00E01E5F">
        <w:lastRenderedPageBreak/>
        <w:t>opmærksomhedspunkter og den foretrukne kommunikationsform mellem jobcenter og leverandør. Særligt ved nye borgere vurderes dette at have betydning for opstarten af forløbet.</w:t>
      </w:r>
    </w:p>
    <w:p w14:paraId="16BAF1FF" w14:textId="77777777" w:rsidR="00E01E5F" w:rsidRPr="00E01E5F" w:rsidRDefault="00E01E5F" w:rsidP="00E01E5F"/>
    <w:p w14:paraId="6D957F2E" w14:textId="77777777" w:rsidR="00E01E5F" w:rsidRPr="00E01E5F" w:rsidRDefault="00E01E5F" w:rsidP="00E01E5F">
      <w:pPr>
        <w:rPr>
          <w:b/>
          <w:bCs/>
        </w:rPr>
      </w:pPr>
      <w:r w:rsidRPr="00E01E5F">
        <w:rPr>
          <w:b/>
          <w:bCs/>
        </w:rPr>
        <w:t>Arbejdsfællesskaber, fællesskaber og virksomhedsrettede aktiviteter</w:t>
      </w:r>
    </w:p>
    <w:p w14:paraId="1B3CF256" w14:textId="77777777" w:rsidR="00E01E5F" w:rsidRDefault="00E01E5F" w:rsidP="00E01E5F">
      <w:r w:rsidRPr="00E01E5F">
        <w:t>Springbræt fremhæver betydningen af faste virksomhedssamarbejder og en håndholdt virksomhedsindsats. De vurderer, at grundig forberedelse af virksomhederne og et realistisk match mellem virksomhed og borger er afgørende for et godt praktikforløb.</w:t>
      </w:r>
    </w:p>
    <w:p w14:paraId="14A7842B" w14:textId="77777777" w:rsidR="00E01E5F" w:rsidRPr="00E01E5F" w:rsidRDefault="00E01E5F" w:rsidP="00E01E5F"/>
    <w:p w14:paraId="0C299301" w14:textId="360D2B5F" w:rsidR="00E01E5F" w:rsidRDefault="00E01E5F" w:rsidP="00E01E5F">
      <w:r w:rsidRPr="00E01E5F">
        <w:t>Derudover peger Springbræt på værdien af interne træningsbaner</w:t>
      </w:r>
      <w:r>
        <w:t>. Springbræt har erfaring med anvendelsen af interne træningsbaner</w:t>
      </w:r>
      <w:r w:rsidR="00B5565A">
        <w:t>, bl.a.</w:t>
      </w:r>
      <w:r w:rsidRPr="00E01E5F">
        <w:t xml:space="preserve"> gennem frivilligindsatsen og Kofoeds Skoles værksteder. Træningsbanerne giver borgerne mulighed for at udvikle deres kompetencer i et trygt miljø, inden de overgår til virksomhedspraktik, og bidrager samtidig til en realistisk afklaring af borgerens arbejdsevne og funktionsniveau.</w:t>
      </w:r>
    </w:p>
    <w:p w14:paraId="3695F784" w14:textId="77777777" w:rsidR="00B5565A" w:rsidRPr="00E01E5F" w:rsidRDefault="00B5565A" w:rsidP="00E01E5F"/>
    <w:p w14:paraId="31F944F6" w14:textId="77777777" w:rsidR="00E01E5F" w:rsidRDefault="00E01E5F" w:rsidP="00E01E5F">
      <w:r w:rsidRPr="00E01E5F">
        <w:t>Der peges desuden på et fortsat potentiale i anvendelsen af socialt frikort.</w:t>
      </w:r>
    </w:p>
    <w:p w14:paraId="3AC07A03" w14:textId="77777777" w:rsidR="00E01E5F" w:rsidRPr="00E01E5F" w:rsidRDefault="00E01E5F" w:rsidP="00E01E5F"/>
    <w:p w14:paraId="42D762AA" w14:textId="77777777" w:rsidR="00E01E5F" w:rsidRPr="00E01E5F" w:rsidRDefault="00E01E5F" w:rsidP="00E01E5F">
      <w:pPr>
        <w:rPr>
          <w:b/>
          <w:bCs/>
        </w:rPr>
      </w:pPr>
      <w:r w:rsidRPr="00E01E5F">
        <w:rPr>
          <w:b/>
          <w:bCs/>
        </w:rPr>
        <w:t>Helhedsorienteret støtte og progression</w:t>
      </w:r>
    </w:p>
    <w:p w14:paraId="5BF0F0AB" w14:textId="77777777" w:rsidR="00E01E5F" w:rsidRDefault="00E01E5F" w:rsidP="00E01E5F">
      <w:r w:rsidRPr="00E01E5F">
        <w:t>Springbræt vurderer, at en helhedsorienteret indsats forudsætter et tæt samarbejde mellem leverandør, jobcenter og øvrige relevante aktører. De fremhæver samtidig betydningen af, at indsatsen kan tilpasses løbende i takt med borgerens udvikling og behov.</w:t>
      </w:r>
    </w:p>
    <w:p w14:paraId="2A1FDAE4" w14:textId="77777777" w:rsidR="00E01E5F" w:rsidRPr="00E01E5F" w:rsidRDefault="00E01E5F" w:rsidP="00E01E5F"/>
    <w:p w14:paraId="454DB2F4" w14:textId="77777777" w:rsidR="00E01E5F" w:rsidRPr="00E01E5F" w:rsidRDefault="00E01E5F" w:rsidP="00E01E5F">
      <w:pPr>
        <w:rPr>
          <w:b/>
          <w:bCs/>
        </w:rPr>
      </w:pPr>
      <w:r w:rsidRPr="00E01E5F">
        <w:rPr>
          <w:b/>
          <w:bCs/>
        </w:rPr>
        <w:t>Levering af indsatsen</w:t>
      </w:r>
    </w:p>
    <w:p w14:paraId="50D70485" w14:textId="33991CB3" w:rsidR="00E01E5F" w:rsidRDefault="00E01E5F" w:rsidP="00E01E5F">
      <w:r w:rsidRPr="00E01E5F">
        <w:t>Springbræt vurderer</w:t>
      </w:r>
      <w:r w:rsidR="00B5565A">
        <w:t>, at de vil kunne levere indsatsen</w:t>
      </w:r>
      <w:r w:rsidRPr="00E01E5F">
        <w:t>. De vurderer, at den beskrevne indsats i store træk svarer til den type indsats, de allerede arbejder med.</w:t>
      </w:r>
    </w:p>
    <w:p w14:paraId="329ED19B" w14:textId="77777777" w:rsidR="00E01E5F" w:rsidRPr="00E01E5F" w:rsidRDefault="00E01E5F" w:rsidP="00E01E5F"/>
    <w:p w14:paraId="63D53FE6" w14:textId="77777777" w:rsidR="00E01E5F" w:rsidRPr="00E01E5F" w:rsidRDefault="00E01E5F" w:rsidP="00E01E5F">
      <w:pPr>
        <w:rPr>
          <w:b/>
          <w:bCs/>
        </w:rPr>
      </w:pPr>
      <w:r w:rsidRPr="00E01E5F">
        <w:rPr>
          <w:b/>
          <w:bCs/>
        </w:rPr>
        <w:t>Økonomi og prismodeller</w:t>
      </w:r>
    </w:p>
    <w:p w14:paraId="070155BE" w14:textId="77777777" w:rsidR="00E01E5F" w:rsidRDefault="00E01E5F" w:rsidP="00E01E5F">
      <w:r w:rsidRPr="00E01E5F">
        <w:t>Springbræt vurderer, at fleksible timetal fungerer godt, da de giver mulighed for at tilpasse indsatsen til den enkelte borger. De bemærker samtidig, at forståelsen af de nuværende pakkeløsninger kan variere.</w:t>
      </w:r>
    </w:p>
    <w:p w14:paraId="4DAC26B1" w14:textId="77777777" w:rsidR="00B5565A" w:rsidRPr="00E01E5F" w:rsidRDefault="00B5565A" w:rsidP="00E01E5F"/>
    <w:p w14:paraId="5942FED0" w14:textId="77777777" w:rsidR="00E01E5F" w:rsidRDefault="00E01E5F" w:rsidP="00E01E5F">
      <w:r w:rsidRPr="00E01E5F">
        <w:t>Springbræt finder det interessant med betalingsmodeller, hvor leverandøren får større metodefrihed, og hvor fokus i højere grad rettes mod resultater frem for et fast timetal.</w:t>
      </w:r>
    </w:p>
    <w:p w14:paraId="3CD563E6" w14:textId="77777777" w:rsidR="00B5565A" w:rsidRPr="00E01E5F" w:rsidRDefault="00B5565A" w:rsidP="00E01E5F"/>
    <w:p w14:paraId="7A365284" w14:textId="074F25F4" w:rsidR="00E01E5F" w:rsidRDefault="00E01E5F" w:rsidP="00E01E5F">
      <w:r w:rsidRPr="00E01E5F">
        <w:t>Administrative krav har efter deres vurdering stor betydning for omkostningerne, herunder særligt GDPR-relaterede krav, dokumentation og investeringer i IT-løsninger. Frekvensen af rappo</w:t>
      </w:r>
      <w:r w:rsidR="00B5565A">
        <w:t xml:space="preserve">rter samt </w:t>
      </w:r>
      <w:r w:rsidR="00B5565A">
        <w:lastRenderedPageBreak/>
        <w:t xml:space="preserve">revisionserklæringer, </w:t>
      </w:r>
      <w:r w:rsidRPr="00E01E5F">
        <w:t>vurderes ligeledes at have betydning for leverandørernes ressourceforbrug.</w:t>
      </w:r>
    </w:p>
    <w:p w14:paraId="2D332E02" w14:textId="77777777" w:rsidR="00B5565A" w:rsidRPr="00E01E5F" w:rsidRDefault="00B5565A" w:rsidP="00E01E5F"/>
    <w:p w14:paraId="110893CF" w14:textId="026FBAD1" w:rsidR="00E01E5F" w:rsidRDefault="00E01E5F" w:rsidP="00E01E5F">
      <w:r w:rsidRPr="00E01E5F">
        <w:t>Springbræt bemærker desuden, at finansieringen af tolkebistand bør varetages af jobcentret.</w:t>
      </w:r>
    </w:p>
    <w:p w14:paraId="3D39821A" w14:textId="77777777" w:rsidR="00E01E5F" w:rsidRPr="00E01E5F" w:rsidRDefault="00E01E5F" w:rsidP="00E01E5F"/>
    <w:p w14:paraId="111B1770" w14:textId="77777777" w:rsidR="00E01E5F" w:rsidRPr="00E01E5F" w:rsidRDefault="00E01E5F" w:rsidP="00E01E5F">
      <w:pPr>
        <w:rPr>
          <w:b/>
          <w:bCs/>
        </w:rPr>
      </w:pPr>
      <w:r w:rsidRPr="00E01E5F">
        <w:rPr>
          <w:b/>
          <w:bCs/>
        </w:rPr>
        <w:t>Udbudsdesign</w:t>
      </w:r>
    </w:p>
    <w:p w14:paraId="575ECFBF" w14:textId="77777777" w:rsidR="00E01E5F" w:rsidRDefault="00E01E5F" w:rsidP="00E01E5F">
      <w:r w:rsidRPr="00E01E5F">
        <w:t>Springbræt ser positivt på, at udbuddene gennemføres som begrænset udbud med prækvalifikation. De vurderer, at de nuværende minimumskrav generelt er passende, men peger på, at høje økonomiske minimumskrav kan være vanskelige for nogle leverandører at opfylde.</w:t>
      </w:r>
    </w:p>
    <w:p w14:paraId="5CD8F995" w14:textId="77777777" w:rsidR="00E01E5F" w:rsidRPr="00E01E5F" w:rsidRDefault="00E01E5F" w:rsidP="00E01E5F"/>
    <w:p w14:paraId="6B54A4BB" w14:textId="77777777" w:rsidR="00E01E5F" w:rsidRPr="00E01E5F" w:rsidRDefault="00E01E5F" w:rsidP="00E01E5F">
      <w:r w:rsidRPr="00E01E5F">
        <w:t>De anbefaler desuden, at vurderingen af leverandørernes kompetencer i højere grad tager udgangspunkt i dokumenterede erfaringer, og at krav og spørgsmål i udbudsmaterialet formuleres klart og forståeligt. Endelig peges der på, at brug af cases kan være en hensigtsmæssig måde at belyse leverandørernes kompetencer på.</w:t>
      </w:r>
    </w:p>
    <w:p w14:paraId="712F7C9F" w14:textId="77777777" w:rsidR="00E01E5F" w:rsidRPr="00E01E5F" w:rsidRDefault="00E01E5F" w:rsidP="00E01E5F">
      <w:pPr>
        <w:rPr>
          <w:b/>
          <w:bCs/>
        </w:rPr>
      </w:pPr>
    </w:p>
    <w:p w14:paraId="2C3B3B7F" w14:textId="77777777" w:rsidR="00E01E5F" w:rsidRPr="00E01E5F" w:rsidRDefault="00E01E5F" w:rsidP="00E01E5F">
      <w:r w:rsidRPr="00E01E5F">
        <w:t>Springbræt peger på, at hurtig besvarelse af spørgsmål i udbudsprocessen er vigtig for leverandørernes mulighed for at afgive tilbud.</w:t>
      </w:r>
    </w:p>
    <w:p w14:paraId="6A0FF8FC" w14:textId="77777777" w:rsidR="00E01E5F" w:rsidRDefault="00E01E5F" w:rsidP="00E01E5F"/>
    <w:p w14:paraId="62F5828C" w14:textId="1A546F5A" w:rsidR="00B5565A" w:rsidRPr="00B5565A" w:rsidRDefault="00B5565A" w:rsidP="00E01E5F">
      <w:pPr>
        <w:rPr>
          <w:b/>
          <w:bCs/>
        </w:rPr>
      </w:pPr>
      <w:r w:rsidRPr="00B5565A">
        <w:rPr>
          <w:b/>
          <w:bCs/>
        </w:rPr>
        <w:t>Øvrigt</w:t>
      </w:r>
    </w:p>
    <w:p w14:paraId="1F7A89E9" w14:textId="3C407E0C" w:rsidR="00B5565A" w:rsidRPr="00B2229D" w:rsidRDefault="00B5565A" w:rsidP="00B5565A">
      <w:pPr>
        <w:tabs>
          <w:tab w:val="clear" w:pos="397"/>
        </w:tabs>
        <w:spacing w:after="160" w:line="259" w:lineRule="auto"/>
      </w:pPr>
      <w:r w:rsidRPr="00B2229D">
        <w:t>Ingen øvrige bemærkninger.</w:t>
      </w:r>
    </w:p>
    <w:p w14:paraId="2A371DAF" w14:textId="77777777" w:rsidR="00B5565A" w:rsidRPr="00E01E5F" w:rsidRDefault="00B5565A" w:rsidP="00E01E5F"/>
    <w:sectPr w:rsidR="00B5565A" w:rsidRPr="00E01E5F" w:rsidSect="00232C74">
      <w:headerReference w:type="default" r:id="rId9"/>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68C8" w14:textId="77777777" w:rsidR="00E454FA" w:rsidRPr="004D2EA8" w:rsidRDefault="00E454FA" w:rsidP="004B45C7">
      <w:pPr>
        <w:spacing w:line="240" w:lineRule="auto"/>
      </w:pPr>
      <w:r w:rsidRPr="004D2EA8">
        <w:separator/>
      </w:r>
    </w:p>
  </w:endnote>
  <w:endnote w:type="continuationSeparator" w:id="0">
    <w:p w14:paraId="18C657B6" w14:textId="77777777" w:rsidR="00E454FA" w:rsidRPr="004D2EA8" w:rsidRDefault="00E454FA" w:rsidP="004B45C7">
      <w:pPr>
        <w:spacing w:line="240" w:lineRule="auto"/>
      </w:pPr>
      <w:r w:rsidRPr="004D2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BD45" w14:textId="77777777" w:rsidR="00E454FA" w:rsidRPr="004D2EA8" w:rsidRDefault="00E454FA" w:rsidP="004B45C7">
      <w:pPr>
        <w:spacing w:line="240" w:lineRule="auto"/>
      </w:pPr>
      <w:r w:rsidRPr="004D2EA8">
        <w:separator/>
      </w:r>
    </w:p>
  </w:footnote>
  <w:footnote w:type="continuationSeparator" w:id="0">
    <w:p w14:paraId="2F6FA0C1" w14:textId="77777777" w:rsidR="00E454FA" w:rsidRPr="004D2EA8" w:rsidRDefault="00E454FA" w:rsidP="004B45C7">
      <w:pPr>
        <w:spacing w:line="240" w:lineRule="auto"/>
      </w:pPr>
      <w:r w:rsidRPr="004D2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4D2EA8" w:rsidRDefault="00033078" w:rsidP="00CF52EC">
    <w:pPr>
      <w:pStyle w:val="Afsenderinfo"/>
      <w:tabs>
        <w:tab w:val="right" w:pos="9617"/>
      </w:tabs>
      <w:ind w:right="-1708"/>
    </w:pPr>
  </w:p>
  <w:p w14:paraId="37B7E1EF" w14:textId="0C1D9836" w:rsidR="00033078" w:rsidRPr="004D2EA8" w:rsidRDefault="004D2EA8" w:rsidP="004D2EA8">
    <w:pPr>
      <w:pStyle w:val="PageHeaderText"/>
    </w:pPr>
    <w:r w:rsidRPr="004D2EA8">
      <w:t>KJU Udbud og Leverandør</w:t>
    </w:r>
    <w:r w:rsidR="00033078" w:rsidRPr="004D2EA8">
      <w:tab/>
    </w:r>
    <w:sdt>
      <w:sdtPr>
        <w:tag w:val="Title"/>
        <w:id w:val="1397930619"/>
        <w:placeholder>
          <w:docPart w:val="87D361E753B547CAAAC8F43AEE477E0E"/>
        </w:placeholder>
        <w:dataBinding w:prefixMappings="xmlns:gbs='http://www.software-innovation.no/growBusinessDocument'" w:xpath="/gbs:GrowBusinessDocument/gbs:Title[@gbs:key='10033']" w:storeItemID="{843D79A8-1677-4058-BD6A-F799EA500A74}"/>
        <w:text/>
      </w:sdtPr>
      <w:sdtContent>
        <w:r w:rsidRPr="004D2EA8">
          <w:t>Springbræt - Referat af markedsdialog</w:t>
        </w:r>
      </w:sdtContent>
    </w:sdt>
    <w:r w:rsidR="00033078" w:rsidRPr="004D2EA8">
      <w:t xml:space="preserve"> </w:t>
    </w:r>
    <w:r w:rsidR="00033078" w:rsidRPr="004D2EA8">
      <w:fldChar w:fldCharType="begin"/>
    </w:r>
    <w:r w:rsidR="00033078" w:rsidRPr="004D2EA8">
      <w:instrText xml:space="preserve"> PAGE   \* MERGEFORMAT </w:instrText>
    </w:r>
    <w:r w:rsidR="00033078" w:rsidRPr="004D2EA8">
      <w:fldChar w:fldCharType="separate"/>
    </w:r>
    <w:r w:rsidR="00FA1646" w:rsidRPr="004D2EA8">
      <w:rPr>
        <w:noProof/>
      </w:rPr>
      <w:t>3</w:t>
    </w:r>
    <w:r w:rsidR="00033078" w:rsidRPr="004D2EA8">
      <w:fldChar w:fldCharType="end"/>
    </w:r>
    <w:r w:rsidR="00033078" w:rsidRPr="004D2EA8">
      <w:t>/</w:t>
    </w:r>
    <w:fldSimple w:instr=" NUMPAGES   \* MERGEFORMAT ">
      <w:r w:rsidR="00FA1646" w:rsidRPr="004D2EA8">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4D2EA8" w14:paraId="12E34993" w14:textId="77777777" w:rsidTr="00C959E1">
      <w:trPr>
        <w:trHeight w:val="794"/>
        <w:tblHeader/>
      </w:trPr>
      <w:tc>
        <w:tcPr>
          <w:tcW w:w="7370" w:type="dxa"/>
        </w:tcPr>
        <w:p w14:paraId="24635C93" w14:textId="77777777" w:rsidR="00033078" w:rsidRPr="004D2EA8" w:rsidRDefault="00033078" w:rsidP="00CF52EC">
          <w:pPr>
            <w:pStyle w:val="Afsenderinfo"/>
            <w:tabs>
              <w:tab w:val="right" w:pos="9617"/>
            </w:tabs>
            <w:ind w:right="-1708"/>
          </w:pPr>
        </w:p>
      </w:tc>
    </w:tr>
  </w:tbl>
  <w:p w14:paraId="348A3B89" w14:textId="77777777" w:rsidR="00033078" w:rsidRPr="004D2EA8" w:rsidRDefault="00033078" w:rsidP="00CF52EC">
    <w:pPr>
      <w:pStyle w:val="Afsenderinfo"/>
      <w:tabs>
        <w:tab w:val="right" w:pos="9617"/>
      </w:tabs>
      <w:ind w:right="-1708"/>
    </w:pPr>
  </w:p>
  <w:p w14:paraId="721A4EAE" w14:textId="77777777" w:rsidR="00033078" w:rsidRPr="004D2EA8" w:rsidRDefault="00033078" w:rsidP="00CF52E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4315F"/>
    <w:multiLevelType w:val="multilevel"/>
    <w:tmpl w:val="66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B1DC3"/>
    <w:multiLevelType w:val="multilevel"/>
    <w:tmpl w:val="D9E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01961">
    <w:abstractNumId w:val="0"/>
  </w:num>
  <w:num w:numId="2" w16cid:durableId="190317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UrCXm31ThBHNKry1IIstjhPrOh/MndbNvZhA6IwFT/doWv82YE1R+rjixB4A2uEGQ2IOjmdpKoFkgN+cdKI8rc="/>
    <w:docVar w:name="Encrypted_DialogFieldValue_documentdate" w:val="mi+qB3uHJ9YrKG54scJ/nA=="/>
    <w:docVar w:name="Encrypted_DialogFieldValue_documentno" w:val="YpuP+z3wlwIMdjXaIhAPBUAQuQCP3zjeiDRpVNGWhZOdJKpINprC2T2VqLca4ddW"/>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e12MJl99uRP+nTQeI5mgqk6JvsPDa4sSPviguChpSDnZf4ZGqlPcp35OaFiHTO4W"/>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EyqNRfbl9im0hWUTKOKoxPx1HTbr1lsW5miZSL5qKpiI7DJMdQypjD8CyGXZ0//0aLxw+JJcwf+oN+SYGAotYVVxsd+Y9afAF9BtefU19arpwlK9TuzS/4jtyAp6VJd5YNejwi3N/WhikRvbHZY2LfMWOo+WkCHkf485/XmdWHIpBCFVKKpB7xdtXyhdgkaizNnTdsxfqA7p0fXX8iqyZ7OVbg+/vh3d+orR17FcM922ZgXvgCJhOy3BiqI4dBe4zUdGhzkLOb/RJF/5dZ0G08G+UI3xPyMGju5PwwDapWG/3hxk2Z+ayx1VmWeJAR6D95o7UmX4tfhVBweX003Q44"/>
    <w:docVar w:name="Encrypted_eDocDataDocNo" w:val="vj4euW7RqX8/r1NqB3lkkoNG5ErvsUzdVInpXmSFqUFpI3siJZ355DXX4LB3hgREpWrOk9hZaCeDb73vTmQFvcBbIPQTK4eqZq89n5uc+PJodYGC3nfLYwLGucblUaNj+KTpHe5dW/P1EMOMWk+cWesYjVMDGUH5PQ9fQDtmWfSAo00pssC0vvNNg+H9FkjL8dV+PP2tjGV0pdI79WcqkcJTJoJRGYXWNc++a0Q4XD5D46fWufXxxLVWeOAQ+pDhl+CK/Cu4rOGtAy4wIeBfflkSFTi+AVy29B09vsUOb43vyzyNNz6cEObrnzkjP5TOasLFaxhpI/CffotL6m06IB5jY56pCFQnymFSg/cubx0="/>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E3DA7"/>
    <w:rsid w:val="002E648D"/>
    <w:rsid w:val="00302786"/>
    <w:rsid w:val="003058B8"/>
    <w:rsid w:val="0037107E"/>
    <w:rsid w:val="00371D32"/>
    <w:rsid w:val="00382774"/>
    <w:rsid w:val="00394324"/>
    <w:rsid w:val="003B08A2"/>
    <w:rsid w:val="003D4CA8"/>
    <w:rsid w:val="003F25A0"/>
    <w:rsid w:val="003F5B99"/>
    <w:rsid w:val="004004F0"/>
    <w:rsid w:val="0041112A"/>
    <w:rsid w:val="004275CF"/>
    <w:rsid w:val="0047789C"/>
    <w:rsid w:val="00483344"/>
    <w:rsid w:val="00491F01"/>
    <w:rsid w:val="004939EB"/>
    <w:rsid w:val="004A12E8"/>
    <w:rsid w:val="004B030C"/>
    <w:rsid w:val="004B45C7"/>
    <w:rsid w:val="004C1543"/>
    <w:rsid w:val="004D2EA8"/>
    <w:rsid w:val="004F4BFC"/>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76DE5"/>
    <w:rsid w:val="0088488D"/>
    <w:rsid w:val="008862AA"/>
    <w:rsid w:val="00936FCD"/>
    <w:rsid w:val="0094536D"/>
    <w:rsid w:val="00956F8A"/>
    <w:rsid w:val="00975C76"/>
    <w:rsid w:val="00983E8E"/>
    <w:rsid w:val="009C12C3"/>
    <w:rsid w:val="00A31E38"/>
    <w:rsid w:val="00A435C7"/>
    <w:rsid w:val="00AB6306"/>
    <w:rsid w:val="00AC4EBA"/>
    <w:rsid w:val="00AF15EB"/>
    <w:rsid w:val="00B12ADA"/>
    <w:rsid w:val="00B201FA"/>
    <w:rsid w:val="00B5565A"/>
    <w:rsid w:val="00B60333"/>
    <w:rsid w:val="00B6389E"/>
    <w:rsid w:val="00B669A1"/>
    <w:rsid w:val="00BC3F98"/>
    <w:rsid w:val="00BE0BBC"/>
    <w:rsid w:val="00BF3593"/>
    <w:rsid w:val="00BF6E8B"/>
    <w:rsid w:val="00C0283B"/>
    <w:rsid w:val="00C26AFE"/>
    <w:rsid w:val="00C276E1"/>
    <w:rsid w:val="00C31137"/>
    <w:rsid w:val="00C33F9E"/>
    <w:rsid w:val="00C41EEF"/>
    <w:rsid w:val="00C43DDD"/>
    <w:rsid w:val="00C554CB"/>
    <w:rsid w:val="00C959E1"/>
    <w:rsid w:val="00C973F6"/>
    <w:rsid w:val="00CF52EC"/>
    <w:rsid w:val="00D01983"/>
    <w:rsid w:val="00D041F5"/>
    <w:rsid w:val="00D2107F"/>
    <w:rsid w:val="00D91ADD"/>
    <w:rsid w:val="00D97965"/>
    <w:rsid w:val="00DD058E"/>
    <w:rsid w:val="00DD0FF3"/>
    <w:rsid w:val="00E01E5F"/>
    <w:rsid w:val="00E01FDF"/>
    <w:rsid w:val="00E13BD1"/>
    <w:rsid w:val="00E33834"/>
    <w:rsid w:val="00E454FA"/>
    <w:rsid w:val="00E804F9"/>
    <w:rsid w:val="00EC004A"/>
    <w:rsid w:val="00EE12C6"/>
    <w:rsid w:val="00F31D15"/>
    <w:rsid w:val="00F51E6A"/>
    <w:rsid w:val="00F76080"/>
    <w:rsid w:val="00FA1646"/>
    <w:rsid w:val="00FB5F82"/>
    <w:rsid w:val="00FB7A3E"/>
    <w:rsid w:val="00FD02BD"/>
    <w:rsid w:val="00FD3732"/>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73EE751-046F-4610-88B6-11819AA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Dagsorden_Refer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4AC427EB9340C4B4CBB7EC5CDF359E"/>
        <w:category>
          <w:name w:val="Generelt"/>
          <w:gallery w:val="placeholder"/>
        </w:category>
        <w:types>
          <w:type w:val="bbPlcHdr"/>
        </w:types>
        <w:behaviors>
          <w:behavior w:val="content"/>
        </w:behaviors>
        <w:guid w:val="{7034BBE0-54C8-469F-85B3-B2B0598A969D}"/>
      </w:docPartPr>
      <w:docPartBody>
        <w:p w:rsidR="0076116B" w:rsidRDefault="0076116B">
          <w:bookmarkStart w:id="0" w:name="bmkTableHeading"/>
          <w:bookmarkStart w:id="1" w:name="_Hlk7524542"/>
          <w:bookmarkStart w:id="2" w:name="bmkTableText"/>
          <w:bookmarkStart w:id="3" w:name="bmkTableNote"/>
          <w:bookmarkStart w:id="4" w:name="bmkTableSource"/>
          <w:bookmarkEnd w:id="0"/>
          <w:bookmarkEnd w:id="2"/>
          <w:bookmarkEnd w:id="3"/>
          <w:bookmarkEnd w:id="4"/>
          <w:bookmarkEnd w:id="1"/>
        </w:p>
      </w:docPartBody>
    </w:docPart>
    <w:docPart>
      <w:docPartPr>
        <w:name w:val="A721B264062F4692A087A406398D8F07"/>
        <w:category>
          <w:name w:val="Generelt"/>
          <w:gallery w:val="placeholder"/>
        </w:category>
        <w:types>
          <w:type w:val="bbPlcHdr"/>
        </w:types>
        <w:behaviors>
          <w:behavior w:val="content"/>
        </w:behaviors>
        <w:guid w:val="{EB931C57-652A-42AC-99A9-118C1AFDE658}"/>
      </w:docPartPr>
      <w:docPartBody>
        <w:p w:rsidR="0076116B" w:rsidRDefault="0076116B"/>
      </w:docPartBody>
    </w:docPart>
    <w:docPart>
      <w:docPartPr>
        <w:name w:val="BFC42279C5DC4D59A86936B81AF832F6"/>
        <w:category>
          <w:name w:val="Generelt"/>
          <w:gallery w:val="placeholder"/>
        </w:category>
        <w:types>
          <w:type w:val="bbPlcHdr"/>
        </w:types>
        <w:behaviors>
          <w:behavior w:val="content"/>
        </w:behaviors>
        <w:guid w:val="{88F51A2A-83D7-4904-972F-C0B3B993E4C2}"/>
      </w:docPartPr>
      <w:docPartBody>
        <w:p w:rsidR="0076116B" w:rsidRDefault="0076116B"/>
      </w:docPartBody>
    </w:docPart>
    <w:docPart>
      <w:docPartPr>
        <w:name w:val="87D361E753B547CAAAC8F43AEE477E0E"/>
        <w:category>
          <w:name w:val="Generelt"/>
          <w:gallery w:val="placeholder"/>
        </w:category>
        <w:types>
          <w:type w:val="bbPlcHdr"/>
        </w:types>
        <w:behaviors>
          <w:behavior w:val="content"/>
        </w:behaviors>
        <w:guid w:val="{70C9FB15-8C48-4D86-9955-594CDEDFCEEA}"/>
      </w:docPartPr>
      <w:docPartBody>
        <w:p w:rsidR="0076116B" w:rsidRDefault="007611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13444B"/>
    <w:rsid w:val="005260D6"/>
    <w:rsid w:val="00723E93"/>
    <w:rsid w:val="00745DF6"/>
    <w:rsid w:val="0076116B"/>
    <w:rsid w:val="00825BA2"/>
    <w:rsid w:val="00835D20"/>
    <w:rsid w:val="0086353A"/>
    <w:rsid w:val="00886C93"/>
    <w:rsid w:val="009C12C3"/>
    <w:rsid w:val="00AD7CE1"/>
    <w:rsid w:val="00B06308"/>
    <w:rsid w:val="00B57267"/>
    <w:rsid w:val="00E928FC"/>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abeloverskrift">
    <w:name w:val="Tabel overskrift"/>
    <w:basedOn w:val="Normal"/>
    <w:uiPriority w:val="11"/>
    <w:qFormat/>
    <w:rsid w:val="00E928FC"/>
    <w:pPr>
      <w:pBdr>
        <w:bottom w:val="single" w:sz="2" w:space="4" w:color="000000"/>
      </w:pBdr>
      <w:tabs>
        <w:tab w:val="left" w:pos="397"/>
      </w:tabs>
      <w:spacing w:after="0" w:line="260" w:lineRule="atLeast"/>
    </w:pPr>
    <w:rPr>
      <w:rFonts w:ascii="KBH Tekst" w:eastAsiaTheme="minorHAnsi" w:hAnsi="KBH Tekst" w:cstheme="minorBidi"/>
      <w:b/>
      <w:color w:val="000000"/>
      <w:sz w:val="19"/>
      <w:szCs w:val="22"/>
      <w:lang w:eastAsia="en-US"/>
    </w:rPr>
  </w:style>
  <w:style w:type="paragraph" w:customStyle="1" w:styleId="Tabelnormaltekst">
    <w:name w:val="Tabel normaltekst"/>
    <w:basedOn w:val="Normal"/>
    <w:uiPriority w:val="11"/>
    <w:qFormat/>
    <w:rsid w:val="00E928FC"/>
    <w:pPr>
      <w:tabs>
        <w:tab w:val="left" w:pos="397"/>
      </w:tabs>
      <w:spacing w:after="0" w:line="220" w:lineRule="atLeast"/>
    </w:pPr>
    <w:rPr>
      <w:rFonts w:ascii="KBH Tekst" w:eastAsiaTheme="minorHAnsi" w:hAnsi="KBH Tekst" w:cstheme="minorBidi"/>
      <w:color w:val="000000"/>
      <w:sz w:val="16"/>
      <w:szCs w:val="22"/>
      <w:lang w:eastAsia="en-US"/>
    </w:rPr>
  </w:style>
  <w:style w:type="paragraph" w:customStyle="1" w:styleId="Tabelkilde">
    <w:name w:val="Tabel kilde"/>
    <w:basedOn w:val="Normal"/>
    <w:uiPriority w:val="11"/>
    <w:qFormat/>
    <w:rsid w:val="00E928FC"/>
    <w:pPr>
      <w:tabs>
        <w:tab w:val="left" w:pos="397"/>
      </w:tabs>
      <w:spacing w:after="0" w:line="160" w:lineRule="atLeast"/>
      <w:jc w:val="right"/>
    </w:pPr>
    <w:rPr>
      <w:rFonts w:ascii="KBH Tekst" w:eastAsiaTheme="minorHAnsi" w:hAnsi="KBH Tekst" w:cstheme="minorBidi"/>
      <w:i/>
      <w:color w:val="000000"/>
      <w:sz w:val="13"/>
      <w:szCs w:val="22"/>
      <w:lang w:eastAsia="en-US"/>
    </w:rPr>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infofed">
    <w:name w:val="Afsenderinfo fed"/>
    <w:basedOn w:val="Normal"/>
    <w:rsid w:val="00E928FC"/>
    <w:pPr>
      <w:tabs>
        <w:tab w:val="left" w:pos="397"/>
      </w:tabs>
      <w:spacing w:after="0" w:line="200" w:lineRule="atLeast"/>
      <w:contextualSpacing/>
    </w:pPr>
    <w:rPr>
      <w:rFonts w:ascii="KBH Tekst" w:eastAsiaTheme="minorHAnsi" w:hAnsi="KBH Tekst" w:cstheme="minorBidi"/>
      <w:b/>
      <w:color w:val="000000"/>
      <w:spacing w:val="10"/>
      <w:sz w:val="14"/>
      <w:szCs w:val="22"/>
      <w:lang w:eastAsia="en-US"/>
    </w:r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Tabelrkketitel">
    <w:name w:val="Tabel rækketitel"/>
    <w:basedOn w:val="Tabelnormaltekst"/>
    <w:rsid w:val="00E928FC"/>
    <w:pPr>
      <w:tabs>
        <w:tab w:val="clear" w:pos="397"/>
      </w:tabs>
    </w:pPr>
    <w:rPr>
      <w:b/>
    </w:rPr>
  </w:style>
  <w:style w:type="character" w:styleId="Pladsholdertekst">
    <w:name w:val="Placeholder Text"/>
    <w:basedOn w:val="Standardskrifttypeiafsnit"/>
    <w:uiPriority w:val="99"/>
    <w:semiHidden/>
    <w:rsid w:val="00723E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Springbræt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2026-0185846-8</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Springbræt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2026-0185846-8</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customXml/itemProps2.xml><?xml version="1.0" encoding="utf-8"?>
<ds:datastoreItem xmlns:ds="http://schemas.openxmlformats.org/officeDocument/2006/customXml" ds:itemID="{843D79A8-1677-4058-BD6A-F799EA500A74}">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Dagsorden_Referat_eDoc</Template>
  <TotalTime>1</TotalTime>
  <Pages>3</Pages>
  <Words>663</Words>
  <Characters>4377</Characters>
  <Application>Microsoft Office Word</Application>
  <DocSecurity>0</DocSecurity>
  <Lines>135</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Springbræt - Referat af markedsdialog</dc:title>
  <dc:subject/>
  <dc:creator>Anne-Sofie Mayerhofer</dc:creator>
  <cp:keywords>Københavns Kommune</cp:keywords>
  <dc:description/>
  <cp:lastModifiedBy>Anne-Sofie Mayerhofer</cp:lastModifiedBy>
  <cp:revision>2</cp:revision>
  <dcterms:created xsi:type="dcterms:W3CDTF">2026-06-30T12:53:00Z</dcterms:created>
  <dcterms:modified xsi:type="dcterms:W3CDTF">2026-06-30T12:53:00Z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52053301</vt:lpwstr>
  </property>
  <property fmtid="{D5CDD505-2E9C-101B-9397-08002B2CF9AE}" pid="3" name="verId">
    <vt:lpwstr>50799756</vt:lpwstr>
  </property>
  <property fmtid="{D5CDD505-2E9C-101B-9397-08002B2CF9AE}" pid="4" name="templateId">
    <vt:lpwstr>500265</vt:lpwstr>
  </property>
  <property fmtid="{D5CDD505-2E9C-101B-9397-08002B2CF9AE}" pid="5" name="fileId">
    <vt:lpwstr>67368900</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2026-0185846-8 Springbræt - Referat af markedsdialog 67368900_1_0.docx</vt:lpwstr>
  </property>
  <property fmtid="{D5CDD505-2E9C-101B-9397-08002B2CF9AE}" pid="10" name="comment">
    <vt:lpwstr>Springbræt - Referat af markedsdialog</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50799756</vt:lpwstr>
  </property>
  <property fmtid="{D5CDD505-2E9C-101B-9397-08002B2CF9AE}" pid="23" name="ShowDummyRecipient">
    <vt:lpwstr>false</vt:lpwstr>
  </property>
  <property fmtid="{D5CDD505-2E9C-101B-9397-08002B2CF9AE}" pid="24" name="Operation">
    <vt:lpwstr>ProduceFile</vt:lpwstr>
  </property>
</Properties>
</file>