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3CE34D96" w:rsidR="00174008" w:rsidRPr="00006A4E" w:rsidRDefault="00006A4E" w:rsidP="0063711B">
      <w:pPr>
        <w:pStyle w:val="AnchorLine"/>
      </w:pPr>
      <w:r>
        <w:rPr>
          <w:noProof/>
        </w:rPr>
        <mc:AlternateContent>
          <mc:Choice Requires="wpc">
            <w:drawing>
              <wp:anchor distT="0" distB="0" distL="114300" distR="114300" simplePos="0" relativeHeight="251661312" behindDoc="1" locked="0" layoutInCell="1" allowOverlap="1" wp14:anchorId="21FB446F" wp14:editId="5697B625">
                <wp:simplePos x="0" y="0"/>
                <wp:positionH relativeFrom="page">
                  <wp:posOffset>5849620</wp:posOffset>
                </wp:positionH>
                <wp:positionV relativeFrom="page">
                  <wp:posOffset>518160</wp:posOffset>
                </wp:positionV>
                <wp:extent cx="1080000" cy="1124717"/>
                <wp:effectExtent l="0" t="0" r="6350" b="0"/>
                <wp:wrapNone/>
                <wp:docPr id="558788349"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4542431"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F2CCE07"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006A4E" w14:paraId="5B82BCA0" w14:textId="77777777" w:rsidTr="004C1543">
        <w:trPr>
          <w:cantSplit/>
          <w:trHeight w:val="397"/>
        </w:trPr>
        <w:tc>
          <w:tcPr>
            <w:tcW w:w="2552" w:type="dxa"/>
            <w:tcBorders>
              <w:top w:val="nil"/>
              <w:left w:val="nil"/>
              <w:bottom w:val="nil"/>
              <w:right w:val="nil"/>
            </w:tcBorders>
          </w:tcPr>
          <w:p w14:paraId="29C3E707" w14:textId="57D8BD3A" w:rsidR="004B45C7" w:rsidRPr="00006A4E" w:rsidRDefault="00006A4E" w:rsidP="00006A4E">
            <w:pPr>
              <w:pStyle w:val="Afsenderinfofed"/>
            </w:pPr>
            <w:r w:rsidRPr="00006A4E">
              <w:t>4. juni 2026</w:t>
            </w:r>
          </w:p>
        </w:tc>
      </w:tr>
      <w:tr w:rsidR="000E12FF" w:rsidRPr="00006A4E" w14:paraId="67F561EA" w14:textId="77777777" w:rsidTr="004C1543">
        <w:trPr>
          <w:cantSplit/>
          <w:trHeight w:val="2835"/>
        </w:trPr>
        <w:tc>
          <w:tcPr>
            <w:tcW w:w="2552" w:type="dxa"/>
            <w:tcBorders>
              <w:top w:val="nil"/>
              <w:left w:val="nil"/>
              <w:bottom w:val="nil"/>
              <w:right w:val="nil"/>
            </w:tcBorders>
          </w:tcPr>
          <w:p w14:paraId="0B458CC1" w14:textId="77777777" w:rsidR="00006A4E" w:rsidRPr="00006A4E" w:rsidRDefault="00006A4E" w:rsidP="00006A4E">
            <w:pPr>
              <w:pStyle w:val="Afsenderinfo"/>
            </w:pPr>
            <w:r w:rsidRPr="00006A4E">
              <w:t>Sagsnr.</w:t>
            </w:r>
          </w:p>
          <w:p w14:paraId="27DC1BF0" w14:textId="77777777" w:rsidR="00006A4E" w:rsidRPr="00006A4E" w:rsidRDefault="00000000" w:rsidP="00006A4E">
            <w:pPr>
              <w:pStyle w:val="Afsenderinfo"/>
            </w:pPr>
            <w:sdt>
              <w:sdtPr>
                <w:tag w:val="ToCase.Name"/>
                <w:id w:val="2027515702"/>
                <w:placeholder>
                  <w:docPart w:val="E80128341D1940D691940ADC4B148AC1"/>
                </w:placeholder>
                <w:dataBinding w:prefixMappings="xmlns:gbs='http://www.software-innovation.no/growBusinessDocument'" w:xpath="/gbs:GrowBusinessDocument/gbs:ToCase.Name[@gbs:key='10034']" w:storeItemID="{843D79A8-1677-4058-BD6A-F799EA500A74}"/>
                <w:text/>
              </w:sdtPr>
              <w:sdtContent>
                <w:r w:rsidR="00006A4E" w:rsidRPr="00006A4E">
                  <w:t>2026-0185846</w:t>
                </w:r>
              </w:sdtContent>
            </w:sdt>
          </w:p>
          <w:p w14:paraId="282BE546" w14:textId="77777777" w:rsidR="00006A4E" w:rsidRPr="00006A4E" w:rsidRDefault="00006A4E" w:rsidP="00006A4E">
            <w:pPr>
              <w:pStyle w:val="Afsenderinfo"/>
            </w:pPr>
          </w:p>
          <w:p w14:paraId="33BC3681" w14:textId="77777777" w:rsidR="00006A4E" w:rsidRPr="00006A4E" w:rsidRDefault="00006A4E" w:rsidP="00006A4E">
            <w:pPr>
              <w:pStyle w:val="Afsenderinfo"/>
            </w:pPr>
            <w:r w:rsidRPr="00006A4E">
              <w:t>Dokumentnr.</w:t>
            </w:r>
          </w:p>
          <w:p w14:paraId="41A154BD" w14:textId="77777777" w:rsidR="00006A4E" w:rsidRPr="00006A4E" w:rsidRDefault="00000000" w:rsidP="00006A4E">
            <w:pPr>
              <w:pStyle w:val="Afsenderinfo"/>
            </w:pPr>
            <w:sdt>
              <w:sdtPr>
                <w:tag w:val="DocumentNumber"/>
                <w:id w:val="-850256662"/>
                <w:placeholder>
                  <w:docPart w:val="6783AAE87633491A9EB0F8820520E362"/>
                </w:placeholder>
                <w:dataBinding w:prefixMappings="xmlns:gbs='http://www.software-innovation.no/growBusinessDocument'" w:xpath="/gbs:GrowBusinessDocument/gbs:DocumentNumber[@gbs:key='10035']" w:storeItemID="{843D79A8-1677-4058-BD6A-F799EA500A74}"/>
                <w:text/>
              </w:sdtPr>
              <w:sdtContent>
                <w:r w:rsidR="00006A4E" w:rsidRPr="00006A4E">
                  <w:t>2026-0185846-4</w:t>
                </w:r>
              </w:sdtContent>
            </w:sdt>
          </w:p>
          <w:p w14:paraId="6323F47E" w14:textId="77777777" w:rsidR="00006A4E" w:rsidRPr="00006A4E" w:rsidRDefault="00006A4E" w:rsidP="00006A4E">
            <w:pPr>
              <w:pStyle w:val="Afsenderinfo"/>
            </w:pPr>
          </w:p>
          <w:p w14:paraId="1E7D65A7" w14:textId="77777777" w:rsidR="00006A4E" w:rsidRPr="00006A4E" w:rsidRDefault="00006A4E" w:rsidP="00006A4E">
            <w:pPr>
              <w:pStyle w:val="Afsenderinfo"/>
            </w:pPr>
            <w:r w:rsidRPr="00006A4E">
              <w:t>Sagsbehandler</w:t>
            </w:r>
          </w:p>
          <w:p w14:paraId="5163425A" w14:textId="4BB16E71" w:rsidR="000E12FF" w:rsidRPr="00006A4E" w:rsidRDefault="00006A4E" w:rsidP="00006A4E">
            <w:pPr>
              <w:pStyle w:val="Afsenderinfo"/>
            </w:pPr>
            <w:r w:rsidRPr="00006A4E">
              <w:t>Anne-Sofie Mayerhofer</w:t>
            </w:r>
          </w:p>
        </w:tc>
      </w:tr>
      <w:tr w:rsidR="000E12FF" w:rsidRPr="00006A4E"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006A4E" w:rsidRDefault="00232C74" w:rsidP="004C1543">
            <w:pPr>
              <w:pStyle w:val="Afsenderinfo"/>
            </w:pPr>
          </w:p>
          <w:p w14:paraId="61108F02" w14:textId="77777777" w:rsidR="00006A4E" w:rsidRPr="00006A4E" w:rsidRDefault="00006A4E" w:rsidP="00006A4E">
            <w:pPr>
              <w:pStyle w:val="Afsenderinfo"/>
            </w:pPr>
            <w:r w:rsidRPr="00006A4E">
              <w:t>Kontor for Jura og Udbud</w:t>
            </w:r>
          </w:p>
          <w:p w14:paraId="3C60F26D" w14:textId="77777777" w:rsidR="00006A4E" w:rsidRPr="00006A4E" w:rsidRDefault="00006A4E" w:rsidP="00006A4E">
            <w:pPr>
              <w:pStyle w:val="Afsenderinfo"/>
            </w:pPr>
            <w:r w:rsidRPr="00006A4E">
              <w:t>KJU Udbud og Leverandør</w:t>
            </w:r>
          </w:p>
          <w:p w14:paraId="539082D0" w14:textId="77777777" w:rsidR="00006A4E" w:rsidRPr="00006A4E" w:rsidRDefault="00006A4E" w:rsidP="00006A4E">
            <w:pPr>
              <w:pStyle w:val="Afsenderinfo"/>
            </w:pPr>
          </w:p>
          <w:p w14:paraId="2BEE27D2" w14:textId="77777777" w:rsidR="00006A4E" w:rsidRPr="00006A4E" w:rsidRDefault="00006A4E" w:rsidP="00006A4E">
            <w:pPr>
              <w:pStyle w:val="Afsenderinfo"/>
            </w:pPr>
            <w:r w:rsidRPr="00006A4E">
              <w:t>Bernstorffsgade 17</w:t>
            </w:r>
          </w:p>
          <w:p w14:paraId="28302725" w14:textId="77777777" w:rsidR="00006A4E" w:rsidRPr="00006A4E" w:rsidRDefault="00006A4E" w:rsidP="00006A4E">
            <w:pPr>
              <w:pStyle w:val="Afsenderinfo"/>
            </w:pPr>
            <w:r w:rsidRPr="00006A4E">
              <w:t>1577 København V</w:t>
            </w:r>
          </w:p>
          <w:p w14:paraId="5C784D31" w14:textId="77777777" w:rsidR="00006A4E" w:rsidRPr="00006A4E" w:rsidRDefault="00006A4E" w:rsidP="00006A4E">
            <w:pPr>
              <w:pStyle w:val="Afsenderinfo"/>
            </w:pPr>
          </w:p>
          <w:p w14:paraId="531978B1" w14:textId="77777777" w:rsidR="00006A4E" w:rsidRPr="00006A4E" w:rsidRDefault="00006A4E" w:rsidP="00006A4E">
            <w:pPr>
              <w:pStyle w:val="Afsenderinfo"/>
            </w:pPr>
            <w:r w:rsidRPr="00006A4E">
              <w:t>EAN nummer</w:t>
            </w:r>
          </w:p>
          <w:p w14:paraId="5B50035C" w14:textId="13380448" w:rsidR="00C33F9E" w:rsidRPr="00006A4E" w:rsidRDefault="00006A4E" w:rsidP="00006A4E">
            <w:pPr>
              <w:pStyle w:val="Afsenderinfo"/>
            </w:pPr>
            <w:r w:rsidRPr="00006A4E">
              <w:t>5798009710178</w:t>
            </w:r>
          </w:p>
          <w:p w14:paraId="2DAD594B" w14:textId="6708F9CC" w:rsidR="00C33F9E" w:rsidRPr="00006A4E" w:rsidRDefault="00C33F9E" w:rsidP="004C1543">
            <w:pPr>
              <w:pStyle w:val="Afsenderinfo"/>
            </w:pPr>
          </w:p>
        </w:tc>
      </w:tr>
    </w:tbl>
    <w:bookmarkStart w:id="0" w:name="d2mPrintCode"/>
    <w:p w14:paraId="7B6E73B7" w14:textId="4E60444D" w:rsidR="0063711B" w:rsidRPr="00006A4E" w:rsidRDefault="00150D87" w:rsidP="00006A4E">
      <w:pPr>
        <w:pStyle w:val="D2MCodeTyp"/>
      </w:pPr>
      <w:r w:rsidRPr="00006A4E">
        <w:fldChar w:fldCharType="begin"/>
      </w:r>
      <w:r w:rsidRPr="00006A4E">
        <w:instrText xml:space="preserve"> PRINT %%d2m*DOKSTART|d2m*IDENT:""|d2m*OVERSKRIFT:"</w:instrText>
      </w:r>
      <w:r w:rsidR="00006A4E" w:rsidRPr="00006A4E">
        <w:rPr>
          <w:rFonts w:cs="Times New Roman"/>
        </w:rPr>
        <w:instrText>Referat af markedsdialogmøde med Tuwano d. 2. juni 2026</w:instrText>
      </w:r>
      <w:r w:rsidRPr="00006A4E">
        <w:instrText xml:space="preserve">"|d2m*ACCEPT:1|d2m*ADDRETURNADDRESS:TRUE|d2m*SHOWRECEIPT:1 \*MERGEFORMAT </w:instrText>
      </w:r>
      <w:r w:rsidRPr="00006A4E">
        <w:fldChar w:fldCharType="end"/>
      </w:r>
      <w:bookmarkEnd w:id="0"/>
    </w:p>
    <w:p w14:paraId="373BF7D4" w14:textId="16590EB2" w:rsidR="0063711B" w:rsidRPr="00006A4E"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006A4E" w14:paraId="291D9D41" w14:textId="77777777" w:rsidTr="004C1543">
        <w:trPr>
          <w:trHeight w:val="1616"/>
        </w:trPr>
        <w:tc>
          <w:tcPr>
            <w:tcW w:w="6690" w:type="dxa"/>
          </w:tcPr>
          <w:p w14:paraId="7A7907BB" w14:textId="77777777" w:rsidR="00006A4E" w:rsidRPr="00006A4E" w:rsidRDefault="00006A4E" w:rsidP="00006A4E">
            <w:pPr>
              <w:pStyle w:val="Trompet"/>
            </w:pPr>
            <w:r w:rsidRPr="00006A4E">
              <w:t>Kontor for Jura og Udbud</w:t>
            </w:r>
          </w:p>
          <w:p w14:paraId="4EE45855" w14:textId="102A77BD" w:rsidR="00275EB2" w:rsidRPr="00006A4E" w:rsidRDefault="00006A4E" w:rsidP="00006A4E">
            <w:pPr>
              <w:pStyle w:val="Trompet"/>
            </w:pPr>
            <w:r w:rsidRPr="00006A4E">
              <w:t>Beskæftigelses-, Integrations- og Erhvervsforvaltningen</w:t>
            </w:r>
          </w:p>
        </w:tc>
      </w:tr>
      <w:tr w:rsidR="00174008" w:rsidRPr="00006A4E" w14:paraId="150BB222" w14:textId="77777777" w:rsidTr="004C1543">
        <w:trPr>
          <w:trHeight w:val="964"/>
        </w:trPr>
        <w:tc>
          <w:tcPr>
            <w:tcW w:w="6690" w:type="dxa"/>
            <w:noWrap/>
          </w:tcPr>
          <w:p w14:paraId="7026A16C" w14:textId="65461F6B" w:rsidR="00275EB2" w:rsidRPr="00006A4E" w:rsidRDefault="00006A4E" w:rsidP="00223ED5">
            <w:pPr>
              <w:pStyle w:val="Titel"/>
            </w:pPr>
            <w:bookmarkStart w:id="2" w:name="bmkMainTableHead"/>
            <w:bookmarkEnd w:id="2"/>
            <w:r>
              <w:t>Dagsorden</w:t>
            </w:r>
          </w:p>
        </w:tc>
      </w:tr>
    </w:tbl>
    <w:p w14:paraId="7BD339A7" w14:textId="77777777" w:rsidR="00EE12C6" w:rsidRPr="00006A4E" w:rsidRDefault="00EE12C6" w:rsidP="004C1543">
      <w:pPr>
        <w:spacing w:line="24" w:lineRule="auto"/>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663"/>
        <w:gridCol w:w="27"/>
      </w:tblGrid>
      <w:tr w:rsidR="00174008" w:rsidRPr="00006A4E" w14:paraId="275D533E" w14:textId="77777777" w:rsidTr="00006A4E">
        <w:trPr>
          <w:trHeight w:val="283"/>
        </w:trPr>
        <w:tc>
          <w:tcPr>
            <w:tcW w:w="6663" w:type="dxa"/>
            <w:noWrap/>
          </w:tcPr>
          <w:p w14:paraId="7CBD8C9A" w14:textId="7694153D" w:rsidR="00275EB2" w:rsidRPr="00006A4E" w:rsidRDefault="00006A4E" w:rsidP="00223ED5">
            <w:pPr>
              <w:pStyle w:val="Mdeinfo"/>
            </w:pPr>
            <w:r>
              <w:t>Mødedato 2. juni 2026</w:t>
            </w:r>
          </w:p>
        </w:tc>
        <w:tc>
          <w:tcPr>
            <w:tcW w:w="27" w:type="dxa"/>
          </w:tcPr>
          <w:p w14:paraId="0EC7F060" w14:textId="40B96D20" w:rsidR="00275EB2" w:rsidRPr="00006A4E" w:rsidRDefault="00275EB2" w:rsidP="00223ED5">
            <w:pPr>
              <w:pStyle w:val="MdeinfoNormal"/>
            </w:pPr>
          </w:p>
        </w:tc>
      </w:tr>
      <w:tr w:rsidR="00174008" w:rsidRPr="00006A4E" w14:paraId="6569CE3B" w14:textId="77777777" w:rsidTr="00006A4E">
        <w:trPr>
          <w:trHeight w:val="283"/>
        </w:trPr>
        <w:tc>
          <w:tcPr>
            <w:tcW w:w="6663" w:type="dxa"/>
            <w:noWrap/>
          </w:tcPr>
          <w:p w14:paraId="424F2620" w14:textId="43C0AE9E" w:rsidR="00275EB2" w:rsidRPr="00006A4E" w:rsidRDefault="00006A4E" w:rsidP="00223ED5">
            <w:pPr>
              <w:pStyle w:val="Mdeinfo"/>
            </w:pPr>
            <w:r>
              <w:t>Tid: 13.00 – 14.00</w:t>
            </w:r>
          </w:p>
        </w:tc>
        <w:tc>
          <w:tcPr>
            <w:tcW w:w="27" w:type="dxa"/>
          </w:tcPr>
          <w:p w14:paraId="717660BB" w14:textId="726C45F8" w:rsidR="00275EB2" w:rsidRPr="00006A4E" w:rsidRDefault="00275EB2" w:rsidP="00223ED5">
            <w:pPr>
              <w:pStyle w:val="MdeinfoNormal"/>
            </w:pPr>
          </w:p>
        </w:tc>
      </w:tr>
      <w:tr w:rsidR="00174008" w:rsidRPr="00006A4E" w14:paraId="43CB219A" w14:textId="77777777" w:rsidTr="00006A4E">
        <w:trPr>
          <w:trHeight w:val="283"/>
        </w:trPr>
        <w:tc>
          <w:tcPr>
            <w:tcW w:w="6663" w:type="dxa"/>
            <w:noWrap/>
          </w:tcPr>
          <w:p w14:paraId="2719A7A5" w14:textId="61294496" w:rsidR="00275EB2" w:rsidRPr="00006A4E" w:rsidRDefault="00006A4E" w:rsidP="00223ED5">
            <w:pPr>
              <w:pStyle w:val="Mdeinfo"/>
            </w:pPr>
            <w:r>
              <w:t>Sted: Tuwano</w:t>
            </w:r>
          </w:p>
        </w:tc>
        <w:tc>
          <w:tcPr>
            <w:tcW w:w="27" w:type="dxa"/>
          </w:tcPr>
          <w:p w14:paraId="1E41223C" w14:textId="3846A7BA" w:rsidR="00275EB2" w:rsidRPr="00006A4E" w:rsidRDefault="00275EB2" w:rsidP="00223ED5">
            <w:pPr>
              <w:pStyle w:val="MdeinfoNormal"/>
            </w:pPr>
          </w:p>
        </w:tc>
      </w:tr>
      <w:tr w:rsidR="00174008" w:rsidRPr="00006A4E" w14:paraId="337A8065" w14:textId="77777777" w:rsidTr="00006A4E">
        <w:trPr>
          <w:trHeight w:val="1818"/>
        </w:trPr>
        <w:tc>
          <w:tcPr>
            <w:tcW w:w="6663" w:type="dxa"/>
            <w:noWrap/>
          </w:tcPr>
          <w:p w14:paraId="62D4E790" w14:textId="555E418F" w:rsidR="00275EB2" w:rsidRPr="00006A4E" w:rsidRDefault="00006A4E" w:rsidP="00223ED5">
            <w:pPr>
              <w:pStyle w:val="Mdeinfo"/>
            </w:pPr>
            <w:bookmarkStart w:id="3" w:name="bmkMainTable"/>
            <w:bookmarkEnd w:id="3"/>
            <w:r>
              <w:t>Mødedeltagere: Nicolai Aastrand, Fie Maaløe, Binevs celik johanne elisabeth madsen, anne-sofie mayerhofer</w:t>
            </w:r>
          </w:p>
        </w:tc>
        <w:tc>
          <w:tcPr>
            <w:tcW w:w="27" w:type="dxa"/>
          </w:tcPr>
          <w:p w14:paraId="1CC45841" w14:textId="736CA4D7" w:rsidR="00371D32" w:rsidRPr="00006A4E" w:rsidRDefault="00371D32" w:rsidP="00223ED5">
            <w:pPr>
              <w:pStyle w:val="MdeinfoNormal"/>
            </w:pPr>
          </w:p>
        </w:tc>
      </w:tr>
    </w:tbl>
    <w:p w14:paraId="655E45E1" w14:textId="00393D15" w:rsidR="007B6BA4" w:rsidRPr="00006A4E" w:rsidRDefault="00000000" w:rsidP="00006A4E">
      <w:pPr>
        <w:pStyle w:val="Overskrift1"/>
      </w:pPr>
      <w:sdt>
        <w:sdtPr>
          <w:tag w:val="Title"/>
          <w:id w:val="-856190478"/>
          <w:placeholder>
            <w:docPart w:val="4B5EF43252C04D04A8F22BF7A7242BA5"/>
          </w:placeholder>
          <w:dataBinding w:prefixMappings="xmlns:gbs='http://www.software-innovation.no/growBusinessDocument'" w:xpath="/gbs:GrowBusinessDocument/gbs:Title[@gbs:key='10033']" w:storeItemID="{843D79A8-1677-4058-BD6A-F799EA500A74}"/>
          <w:text/>
        </w:sdtPr>
        <w:sdtContent>
          <w:r w:rsidR="00006A4E" w:rsidRPr="00006A4E">
            <w:t xml:space="preserve">Referat af markedsdialogmøde med Tuwano </w:t>
          </w:r>
        </w:sdtContent>
      </w:sdt>
    </w:p>
    <w:p w14:paraId="22EFFA43" w14:textId="77777777" w:rsidR="001C2577" w:rsidRPr="00545EED" w:rsidRDefault="001C2577">
      <w:pPr>
        <w:tabs>
          <w:tab w:val="clear" w:pos="397"/>
        </w:tabs>
        <w:spacing w:after="160" w:line="259" w:lineRule="auto"/>
        <w:rPr>
          <w:b/>
          <w:bCs/>
        </w:rPr>
      </w:pPr>
    </w:p>
    <w:p w14:paraId="00167BA3" w14:textId="77777777" w:rsidR="00545EED" w:rsidRPr="00545EED" w:rsidRDefault="00545EED" w:rsidP="00545EED">
      <w:pPr>
        <w:tabs>
          <w:tab w:val="clear" w:pos="397"/>
        </w:tabs>
        <w:spacing w:after="160" w:line="259" w:lineRule="auto"/>
        <w:rPr>
          <w:b/>
          <w:bCs/>
        </w:rPr>
      </w:pPr>
      <w:r w:rsidRPr="00545EED">
        <w:rPr>
          <w:b/>
          <w:bCs/>
        </w:rPr>
        <w:t>Formål med mødet</w:t>
      </w:r>
    </w:p>
    <w:p w14:paraId="562B1D80" w14:textId="1DC6D85C" w:rsidR="00947985" w:rsidRDefault="00545EED" w:rsidP="00545EED">
      <w:pPr>
        <w:tabs>
          <w:tab w:val="clear" w:pos="397"/>
        </w:tabs>
        <w:spacing w:after="160" w:line="259" w:lineRule="auto"/>
      </w:pPr>
      <w:r w:rsidRPr="00545EED">
        <w:t>Forvaltningen har igangsat arbejdet med det kommende udbud af en helhedsorienteret beskæftigelsesindsats med forandringsteoretisk metodefundament</w:t>
      </w:r>
      <w:r w:rsidR="00947985">
        <w:t>, der træder i kraft d. 1. januar 2028</w:t>
      </w:r>
      <w:r w:rsidRPr="00545EED">
        <w:t xml:space="preserve">. </w:t>
      </w:r>
    </w:p>
    <w:p w14:paraId="7991CB57" w14:textId="4F1798C2" w:rsidR="00545EED" w:rsidRPr="00545EED" w:rsidRDefault="00545EED" w:rsidP="00545EED">
      <w:pPr>
        <w:tabs>
          <w:tab w:val="clear" w:pos="397"/>
        </w:tabs>
        <w:spacing w:after="160" w:line="259" w:lineRule="auto"/>
      </w:pPr>
      <w:r w:rsidRPr="00545EED">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6932D279" w14:textId="77777777" w:rsidR="00545EED" w:rsidRPr="00545EED" w:rsidRDefault="00545EED" w:rsidP="00545EED">
      <w:pPr>
        <w:tabs>
          <w:tab w:val="clear" w:pos="397"/>
        </w:tabs>
        <w:spacing w:after="160" w:line="259" w:lineRule="auto"/>
        <w:rPr>
          <w:b/>
          <w:bCs/>
        </w:rPr>
      </w:pPr>
      <w:r w:rsidRPr="00545EED">
        <w:rPr>
          <w:b/>
          <w:bCs/>
        </w:rPr>
        <w:t>Målgrupper og indsatsbehov</w:t>
      </w:r>
    </w:p>
    <w:p w14:paraId="5DF24E80" w14:textId="53D453B3" w:rsidR="00545EED" w:rsidRPr="00545EED" w:rsidRDefault="00947985" w:rsidP="00545EED">
      <w:pPr>
        <w:tabs>
          <w:tab w:val="clear" w:pos="397"/>
        </w:tabs>
        <w:spacing w:after="160" w:line="259" w:lineRule="auto"/>
      </w:pPr>
      <w:r>
        <w:t>Generelt for målgruppen af udsatte borgere</w:t>
      </w:r>
      <w:r w:rsidR="00545EED" w:rsidRPr="00545EED">
        <w:t xml:space="preserve"> pege</w:t>
      </w:r>
      <w:r>
        <w:t>r Tuwano</w:t>
      </w:r>
      <w:r w:rsidR="00545EED" w:rsidRPr="00545EED">
        <w:t xml:space="preserve"> på behov</w:t>
      </w:r>
      <w:r>
        <w:t>et</w:t>
      </w:r>
      <w:r w:rsidR="00545EED" w:rsidRPr="00545EED">
        <w:t xml:space="preserve"> for en helhedsorienteret indsats, som </w:t>
      </w:r>
      <w:r w:rsidR="00545EED">
        <w:t>har fokus på</w:t>
      </w:r>
      <w:r w:rsidR="00545EED" w:rsidRPr="00545EED">
        <w:t xml:space="preserve"> både beskæftigelsesmæssige, sociale og personlige udfordringer. Tuwano vurderer, at borgerne ofte har komplekse problemstillinger såsom misbrug, psykiske diagnoser og begrænset tillid til offentlige systemer, hvilket kræver en individuelt tilrettelagt indsats.</w:t>
      </w:r>
    </w:p>
    <w:p w14:paraId="33BA65AF" w14:textId="77777777" w:rsidR="00545EED" w:rsidRDefault="00545EED" w:rsidP="00545EED">
      <w:pPr>
        <w:tabs>
          <w:tab w:val="clear" w:pos="397"/>
        </w:tabs>
        <w:spacing w:after="160" w:line="259" w:lineRule="auto"/>
      </w:pPr>
      <w:r w:rsidRPr="00545EED">
        <w:t>Opsøgende arbejde fremhæves som særligt vigtigt for målgruppen, ligesom der peges på mulighederne i blandt andet hybridpraktikker, socialt frikort og løntilskud som redskaber til at skabe progression mod arbejdsmarkedet.</w:t>
      </w:r>
    </w:p>
    <w:p w14:paraId="0420558B" w14:textId="677E6C91" w:rsidR="002D73A8" w:rsidRDefault="002D73A8" w:rsidP="00545EED">
      <w:pPr>
        <w:tabs>
          <w:tab w:val="clear" w:pos="397"/>
        </w:tabs>
        <w:spacing w:after="160" w:line="259" w:lineRule="auto"/>
      </w:pPr>
      <w:r w:rsidRPr="00545EED">
        <w:t>Gruppeforløb vurderes generelt ikke at være hensigtsmæssige for udsatte borgere, men fællesskabsskabende aktiviteter kan fortsat have værdi.</w:t>
      </w:r>
    </w:p>
    <w:p w14:paraId="0C51FC87" w14:textId="10F5B092" w:rsidR="00034818" w:rsidRPr="00545EED" w:rsidRDefault="00034818" w:rsidP="00545EED">
      <w:pPr>
        <w:tabs>
          <w:tab w:val="clear" w:pos="397"/>
        </w:tabs>
        <w:spacing w:after="160" w:line="259" w:lineRule="auto"/>
      </w:pPr>
      <w:r w:rsidRPr="00545EED">
        <w:t xml:space="preserve">Derudover vurderes det, at timetunge forløb med gruppeaktiviteter ikke er hensigtsmæssige for målgruppen. Tuwano peger også på, at to timers mentorstøtte i forbindelse med virksomhedsplacering i nogle </w:t>
      </w:r>
      <w:r w:rsidRPr="00545EED">
        <w:lastRenderedPageBreak/>
        <w:t>tilfælde er utilstrækkeligt, og at der derfor kan være behov for større fleksibilitet i støtten.</w:t>
      </w:r>
    </w:p>
    <w:p w14:paraId="10DBB49B" w14:textId="70670E5F" w:rsidR="00545EED" w:rsidRPr="00545EED" w:rsidRDefault="00545EED" w:rsidP="00545EED">
      <w:pPr>
        <w:tabs>
          <w:tab w:val="clear" w:pos="397"/>
        </w:tabs>
        <w:spacing w:after="160" w:line="259" w:lineRule="auto"/>
      </w:pPr>
      <w:r w:rsidRPr="00545EED">
        <w:t xml:space="preserve">For unge borgere vurderes der at være særlige udviklingspotentialer, og støttepersoner omkring den unge, herunder forældre, fremhæves som vigtige forandringsagenter. </w:t>
      </w:r>
    </w:p>
    <w:p w14:paraId="57AC6377" w14:textId="77777777" w:rsidR="00545EED" w:rsidRPr="00947985" w:rsidRDefault="00545EED" w:rsidP="00545EED">
      <w:pPr>
        <w:tabs>
          <w:tab w:val="clear" w:pos="397"/>
        </w:tabs>
        <w:spacing w:after="160" w:line="259" w:lineRule="auto"/>
        <w:rPr>
          <w:b/>
          <w:bCs/>
        </w:rPr>
      </w:pPr>
      <w:r w:rsidRPr="00947985">
        <w:rPr>
          <w:b/>
          <w:bCs/>
        </w:rPr>
        <w:t>Unge og voksne målgrupper</w:t>
      </w:r>
    </w:p>
    <w:p w14:paraId="0B70BF2D" w14:textId="77777777" w:rsidR="00545EED" w:rsidRPr="00545EED" w:rsidRDefault="00545EED" w:rsidP="00545EED">
      <w:pPr>
        <w:tabs>
          <w:tab w:val="clear" w:pos="397"/>
        </w:tabs>
        <w:spacing w:after="160" w:line="259" w:lineRule="auto"/>
      </w:pPr>
      <w:r w:rsidRPr="00545EED">
        <w:t>Tuwano vurderer overordnet, at det vil være en fordel at samle unge og voksne i samme indsats. Målgrupperne vurderes ikke at være afgørende forskellige i forhold til indsatsbehov eller metodeanvendelse. En fælles indsats kan samtidig understøtte overgangen fra unge- til voksenområdet.</w:t>
      </w:r>
    </w:p>
    <w:p w14:paraId="7F62C6E2" w14:textId="77777777" w:rsidR="00545EED" w:rsidRPr="00947985" w:rsidRDefault="00545EED" w:rsidP="00545EED">
      <w:pPr>
        <w:tabs>
          <w:tab w:val="clear" w:pos="397"/>
        </w:tabs>
        <w:spacing w:after="160" w:line="259" w:lineRule="auto"/>
        <w:rPr>
          <w:b/>
          <w:bCs/>
        </w:rPr>
      </w:pPr>
      <w:r w:rsidRPr="00947985">
        <w:rPr>
          <w:b/>
          <w:bCs/>
        </w:rPr>
        <w:t>Samarbejde mellem leverandør og jobcenter</w:t>
      </w:r>
    </w:p>
    <w:p w14:paraId="0B74CC62" w14:textId="2819A838" w:rsidR="00545EED" w:rsidRPr="00545EED" w:rsidRDefault="00545EED" w:rsidP="00545EED">
      <w:pPr>
        <w:tabs>
          <w:tab w:val="clear" w:pos="397"/>
        </w:tabs>
        <w:spacing w:after="160" w:line="259" w:lineRule="auto"/>
      </w:pPr>
      <w:r w:rsidRPr="00545EED">
        <w:t>Tuwano beskriver samarbejdet med jobcentret som tæt og velfungerende. Opstartsmøder, statusmøder og løbende dialog vurderes som afgørende for at skabe progression i borgerforløbene. Der peges på, at forløbene ofte bliver mere virkningsfulde, når samarbejdet fungerer godt, og når der er dialog på flere niveauer mellem leverandør og jobcenter.</w:t>
      </w:r>
    </w:p>
    <w:p w14:paraId="1AD17DE2" w14:textId="23B579C1" w:rsidR="00545EED" w:rsidRPr="00545EED" w:rsidRDefault="00947985" w:rsidP="00545EED">
      <w:pPr>
        <w:tabs>
          <w:tab w:val="clear" w:pos="397"/>
        </w:tabs>
        <w:spacing w:after="160" w:line="259" w:lineRule="auto"/>
      </w:pPr>
      <w:r>
        <w:t>Samarbejdet omkring forvaltningens tilsyn</w:t>
      </w:r>
      <w:r w:rsidR="00545EED" w:rsidRPr="00545EED">
        <w:t xml:space="preserve"> beskrives som udviklet fra et traditionelt tilsyn til et forum for fælles læring og sparring med møder cirka hver sjette til ottende uge.</w:t>
      </w:r>
    </w:p>
    <w:p w14:paraId="63179B95" w14:textId="77777777" w:rsidR="00947985" w:rsidRPr="00947985" w:rsidRDefault="00947985" w:rsidP="00545EED">
      <w:pPr>
        <w:tabs>
          <w:tab w:val="clear" w:pos="397"/>
        </w:tabs>
        <w:spacing w:after="160" w:line="259" w:lineRule="auto"/>
        <w:rPr>
          <w:b/>
          <w:bCs/>
        </w:rPr>
      </w:pPr>
      <w:r w:rsidRPr="00947985">
        <w:rPr>
          <w:b/>
          <w:bCs/>
        </w:rPr>
        <w:t>Bestillinger</w:t>
      </w:r>
    </w:p>
    <w:p w14:paraId="71D6F601" w14:textId="0EF33323" w:rsidR="00545EED" w:rsidRPr="00545EED" w:rsidRDefault="00364413" w:rsidP="00545EED">
      <w:pPr>
        <w:tabs>
          <w:tab w:val="clear" w:pos="397"/>
        </w:tabs>
        <w:spacing w:after="160" w:line="259" w:lineRule="auto"/>
      </w:pPr>
      <w:r>
        <w:t>Tuwano peger</w:t>
      </w:r>
      <w:r w:rsidR="00545EED" w:rsidRPr="00545EED">
        <w:t xml:space="preserve"> på, at bestillingerne i LP kan være enten for sparsomme eller for omfattende. Tuwano foreslår, at der arbejdes med en mere struktureret skabelon til bestillingsfeltet.</w:t>
      </w:r>
    </w:p>
    <w:p w14:paraId="5EA87953" w14:textId="77777777" w:rsidR="00545EED" w:rsidRPr="00947985" w:rsidRDefault="00545EED" w:rsidP="00545EED">
      <w:pPr>
        <w:tabs>
          <w:tab w:val="clear" w:pos="397"/>
        </w:tabs>
        <w:spacing w:after="160" w:line="259" w:lineRule="auto"/>
        <w:rPr>
          <w:b/>
          <w:bCs/>
        </w:rPr>
      </w:pPr>
      <w:r w:rsidRPr="00947985">
        <w:rPr>
          <w:b/>
          <w:bCs/>
        </w:rPr>
        <w:t>Arbejdsfællesskaber, fællesskaber og virksomhedsrettede aktiviteter</w:t>
      </w:r>
    </w:p>
    <w:p w14:paraId="7C9F0919" w14:textId="77777777" w:rsidR="002D73A8" w:rsidRDefault="00545EED" w:rsidP="00545EED">
      <w:pPr>
        <w:tabs>
          <w:tab w:val="clear" w:pos="397"/>
        </w:tabs>
        <w:spacing w:after="160" w:line="259" w:lineRule="auto"/>
      </w:pPr>
      <w:r w:rsidRPr="00545EED">
        <w:t>Tuwano understreger betydningen af virksomhedsrettede aktiviteter, men peger samtidig på, at formålet med rummelige arbejdsfællesskaber bør tydeliggøres</w:t>
      </w:r>
      <w:r w:rsidR="002D73A8">
        <w:t xml:space="preserve"> i en kravspecifikation</w:t>
      </w:r>
      <w:r w:rsidRPr="00545EED">
        <w:t xml:space="preserve">. </w:t>
      </w:r>
    </w:p>
    <w:p w14:paraId="004353D3" w14:textId="709EAFE3" w:rsidR="00545EED" w:rsidRPr="00545EED" w:rsidRDefault="002D73A8" w:rsidP="00545EED">
      <w:pPr>
        <w:tabs>
          <w:tab w:val="clear" w:pos="397"/>
        </w:tabs>
        <w:spacing w:after="160" w:line="259" w:lineRule="auto"/>
      </w:pPr>
      <w:r>
        <w:t>Tuwano vurderer at d</w:t>
      </w:r>
      <w:r w:rsidR="00545EED" w:rsidRPr="00545EED">
        <w:t>er en risiko for, at meget beskyttede eller skånsomme arbejdsfællesskaber kan skabe nederlag, når borgeren senere skal overgå til ordinære virksomheder. Det vurderes derfor vigtigt, at arbejdsfællesskaberne afspejler virkeligheden på arbejdsmarkedet og understøtter progression mod ordinær beskæftigelse.</w:t>
      </w:r>
    </w:p>
    <w:p w14:paraId="31F383FE" w14:textId="54B25899" w:rsidR="00545EED" w:rsidRPr="00545EED" w:rsidRDefault="00545EED" w:rsidP="00545EED">
      <w:pPr>
        <w:tabs>
          <w:tab w:val="clear" w:pos="397"/>
        </w:tabs>
        <w:spacing w:after="160" w:line="259" w:lineRule="auto"/>
      </w:pPr>
      <w:r w:rsidRPr="00545EED">
        <w:t xml:space="preserve">Virksomhedspraktikker fremhæves som en vigtig </w:t>
      </w:r>
      <w:r w:rsidR="002D73A8">
        <w:t>metode</w:t>
      </w:r>
      <w:r w:rsidRPr="00545EED">
        <w:t xml:space="preserve"> til </w:t>
      </w:r>
      <w:r w:rsidR="002D73A8">
        <w:t xml:space="preserve">at skabe </w:t>
      </w:r>
      <w:r w:rsidRPr="00545EED">
        <w:t xml:space="preserve">selvtillid </w:t>
      </w:r>
      <w:r w:rsidR="002D73A8">
        <w:t xml:space="preserve">og samtidig </w:t>
      </w:r>
      <w:r w:rsidRPr="00545EED">
        <w:t>afklar</w:t>
      </w:r>
      <w:r w:rsidR="002D73A8">
        <w:t>e</w:t>
      </w:r>
      <w:r w:rsidRPr="00545EED">
        <w:t xml:space="preserve"> borgeren</w:t>
      </w:r>
      <w:r w:rsidR="002D73A8">
        <w:t>s kompetencer</w:t>
      </w:r>
      <w:r w:rsidRPr="00545EED">
        <w:t>. En tæt dialog med virksomhederne vurderes som afgørende for at sikre det rette match og for at skabe forståelse for skånehensyn, hjælpemidler og øvrige støttebehov.</w:t>
      </w:r>
    </w:p>
    <w:p w14:paraId="661B85E8" w14:textId="1D03BD1C" w:rsidR="00545EED" w:rsidRPr="00545EED" w:rsidRDefault="00545EED" w:rsidP="00545EED">
      <w:pPr>
        <w:tabs>
          <w:tab w:val="clear" w:pos="397"/>
        </w:tabs>
        <w:spacing w:after="160" w:line="259" w:lineRule="auto"/>
      </w:pPr>
      <w:r w:rsidRPr="00545EED">
        <w:t xml:space="preserve">Tuwano vurderer, at generelle samarbejdsaftaler med virksomheder har begrænset værdi, og at indsatsen i højere grad bør baseres på individuelle virksomhedsmatch. Det oplyses, at det typisk tager fire til seks uger at etablere en virksomhedspraktik. </w:t>
      </w:r>
    </w:p>
    <w:p w14:paraId="48ED0D51" w14:textId="77777777" w:rsidR="00545EED" w:rsidRPr="00F565BE" w:rsidRDefault="00545EED" w:rsidP="00545EED">
      <w:pPr>
        <w:tabs>
          <w:tab w:val="clear" w:pos="397"/>
        </w:tabs>
        <w:spacing w:after="160" w:line="259" w:lineRule="auto"/>
        <w:rPr>
          <w:b/>
          <w:bCs/>
        </w:rPr>
      </w:pPr>
      <w:r w:rsidRPr="00F565BE">
        <w:rPr>
          <w:b/>
          <w:bCs/>
        </w:rPr>
        <w:lastRenderedPageBreak/>
        <w:t>Helhedsorienteret støtte og progression</w:t>
      </w:r>
    </w:p>
    <w:p w14:paraId="4924B5D1" w14:textId="77777777" w:rsidR="00545EED" w:rsidRPr="00545EED" w:rsidRDefault="00545EED" w:rsidP="00545EED">
      <w:pPr>
        <w:tabs>
          <w:tab w:val="clear" w:pos="397"/>
        </w:tabs>
        <w:spacing w:after="160" w:line="259" w:lineRule="auto"/>
      </w:pPr>
      <w:r w:rsidRPr="00545EED">
        <w:t>Tuwano fremhæver betydningen af virkelighedsnære afklaringer af borgerens kompetencer, ressourcer og skånehensyn. Et centralt mål er, at borgeren gradvist bliver mere selvstændig og tager initiativ på egen hånd.</w:t>
      </w:r>
    </w:p>
    <w:p w14:paraId="205FE127" w14:textId="77777777" w:rsidR="00545EED" w:rsidRPr="00545EED" w:rsidRDefault="00545EED" w:rsidP="00545EED">
      <w:pPr>
        <w:tabs>
          <w:tab w:val="clear" w:pos="397"/>
        </w:tabs>
        <w:spacing w:after="160" w:line="259" w:lineRule="auto"/>
      </w:pPr>
      <w:r w:rsidRPr="00545EED">
        <w:t>Et tydeligt tegn på progression er, når borgeren selv begynder at anvende de redskaber, der er arbejdet med i indsatsen, og konsulentens rolle bliver mindre central.</w:t>
      </w:r>
    </w:p>
    <w:p w14:paraId="194D60EC" w14:textId="77777777" w:rsidR="00545EED" w:rsidRPr="00F565BE" w:rsidRDefault="00545EED" w:rsidP="00545EED">
      <w:pPr>
        <w:tabs>
          <w:tab w:val="clear" w:pos="397"/>
        </w:tabs>
        <w:spacing w:after="160" w:line="259" w:lineRule="auto"/>
        <w:rPr>
          <w:b/>
          <w:bCs/>
        </w:rPr>
      </w:pPr>
      <w:r w:rsidRPr="00F565BE">
        <w:rPr>
          <w:b/>
          <w:bCs/>
        </w:rPr>
        <w:t>Økonomi og prismodeller</w:t>
      </w:r>
    </w:p>
    <w:p w14:paraId="488C09B6" w14:textId="77777777" w:rsidR="00545EED" w:rsidRPr="00545EED" w:rsidRDefault="00545EED" w:rsidP="00545EED">
      <w:pPr>
        <w:tabs>
          <w:tab w:val="clear" w:pos="397"/>
        </w:tabs>
        <w:spacing w:after="160" w:line="259" w:lineRule="auto"/>
      </w:pPr>
      <w:r w:rsidRPr="00545EED">
        <w:t>Tuwano har generelt positive erfaringer med fleksible timetal og dagspriser. Der peges dog på, at pakker med meget lave timetal ikke altid fungerer hensigtsmæssigt, og at en timepris i visse tilfælde kunne være mere relevant.</w:t>
      </w:r>
    </w:p>
    <w:p w14:paraId="000985D3" w14:textId="3428BD68" w:rsidR="00F565BE" w:rsidRPr="00545EED" w:rsidRDefault="00F565BE" w:rsidP="00545EED">
      <w:pPr>
        <w:tabs>
          <w:tab w:val="clear" w:pos="397"/>
        </w:tabs>
        <w:spacing w:after="160" w:line="259" w:lineRule="auto"/>
      </w:pPr>
      <w:r w:rsidRPr="00545EED">
        <w:t>Tuwano fremhæver, at de væsentligste omkostningsdrivere i indsatsen er det opsøgende arbejde over for borgerne, det virksomhedsopsøgende arbejde samt dialog og koordinering med myndighederne.</w:t>
      </w:r>
    </w:p>
    <w:p w14:paraId="7E051084" w14:textId="5B0649AF" w:rsidR="00545EED" w:rsidRPr="00F565BE" w:rsidRDefault="002D73A8" w:rsidP="00545EED">
      <w:pPr>
        <w:tabs>
          <w:tab w:val="clear" w:pos="397"/>
        </w:tabs>
        <w:spacing w:after="160" w:line="259" w:lineRule="auto"/>
        <w:rPr>
          <w:b/>
          <w:bCs/>
        </w:rPr>
      </w:pPr>
      <w:r>
        <w:rPr>
          <w:b/>
          <w:bCs/>
        </w:rPr>
        <w:t>D</w:t>
      </w:r>
      <w:r w:rsidR="00545EED" w:rsidRPr="00F565BE">
        <w:rPr>
          <w:b/>
          <w:bCs/>
        </w:rPr>
        <w:t>okumentation</w:t>
      </w:r>
    </w:p>
    <w:p w14:paraId="71D40F84" w14:textId="19CA4AD8" w:rsidR="00545EED" w:rsidRPr="00545EED" w:rsidRDefault="002D73A8" w:rsidP="00545EED">
      <w:pPr>
        <w:tabs>
          <w:tab w:val="clear" w:pos="397"/>
        </w:tabs>
        <w:spacing w:after="160" w:line="259" w:lineRule="auto"/>
      </w:pPr>
      <w:r>
        <w:t xml:space="preserve">Tuwano peger på </w:t>
      </w:r>
      <w:r w:rsidR="00545EED" w:rsidRPr="00545EED">
        <w:t>behov</w:t>
      </w:r>
      <w:r>
        <w:t>et</w:t>
      </w:r>
      <w:r w:rsidR="00545EED" w:rsidRPr="00545EED">
        <w:t xml:space="preserve"> for videreudvikling af dokumentationsredskaberne i LP. De nuværende rapportskabeloner vurderes ikke fuldt ud at understøtte arbejdet, og særligt slutrapporten kan give et misvisende billede, </w:t>
      </w:r>
      <w:r>
        <w:t xml:space="preserve">fx </w:t>
      </w:r>
      <w:r w:rsidR="00545EED" w:rsidRPr="00545EED">
        <w:t>hvis et forløb forlænges.</w:t>
      </w:r>
    </w:p>
    <w:p w14:paraId="4B5DA0E9" w14:textId="241B5FB7" w:rsidR="00D91ADD" w:rsidRPr="00006A4E" w:rsidRDefault="00D91ADD">
      <w:pPr>
        <w:tabs>
          <w:tab w:val="clear" w:pos="397"/>
        </w:tabs>
        <w:spacing w:after="160" w:line="259" w:lineRule="auto"/>
      </w:pPr>
    </w:p>
    <w:p w14:paraId="588823F2" w14:textId="77777777" w:rsidR="000D6B68" w:rsidRPr="00006A4E" w:rsidRDefault="000D6B68" w:rsidP="00F51E6A"/>
    <w:sectPr w:rsidR="000D6B68" w:rsidRPr="00006A4E"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4EB4" w14:textId="77777777" w:rsidR="00A3118B" w:rsidRPr="00006A4E" w:rsidRDefault="00A3118B" w:rsidP="004B45C7">
      <w:pPr>
        <w:spacing w:line="240" w:lineRule="auto"/>
      </w:pPr>
      <w:r w:rsidRPr="00006A4E">
        <w:separator/>
      </w:r>
    </w:p>
  </w:endnote>
  <w:endnote w:type="continuationSeparator" w:id="0">
    <w:p w14:paraId="79702247" w14:textId="77777777" w:rsidR="00A3118B" w:rsidRPr="00006A4E" w:rsidRDefault="00A3118B" w:rsidP="004B45C7">
      <w:pPr>
        <w:spacing w:line="240" w:lineRule="auto"/>
      </w:pPr>
      <w:r w:rsidRPr="00006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C014A" w14:textId="77777777" w:rsidR="00A3118B" w:rsidRPr="00006A4E" w:rsidRDefault="00A3118B" w:rsidP="004B45C7">
      <w:pPr>
        <w:spacing w:line="240" w:lineRule="auto"/>
      </w:pPr>
      <w:r w:rsidRPr="00006A4E">
        <w:separator/>
      </w:r>
    </w:p>
  </w:footnote>
  <w:footnote w:type="continuationSeparator" w:id="0">
    <w:p w14:paraId="3BA07FBE" w14:textId="77777777" w:rsidR="00A3118B" w:rsidRPr="00006A4E" w:rsidRDefault="00A3118B" w:rsidP="004B45C7">
      <w:pPr>
        <w:spacing w:line="240" w:lineRule="auto"/>
      </w:pPr>
      <w:r w:rsidRPr="00006A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006A4E" w:rsidRDefault="00033078" w:rsidP="00CF52EC">
    <w:pPr>
      <w:pStyle w:val="Afsenderinfo"/>
      <w:tabs>
        <w:tab w:val="right" w:pos="9617"/>
      </w:tabs>
      <w:ind w:right="-1708"/>
    </w:pPr>
  </w:p>
  <w:p w14:paraId="37B7E1EF" w14:textId="3E279EC8" w:rsidR="00033078" w:rsidRPr="00006A4E" w:rsidRDefault="00006A4E" w:rsidP="00006A4E">
    <w:pPr>
      <w:pStyle w:val="PageHeaderText"/>
    </w:pPr>
    <w:r w:rsidRPr="00006A4E">
      <w:t>KJU Udbud og Leverandør</w:t>
    </w:r>
    <w:r w:rsidR="00033078" w:rsidRPr="00006A4E">
      <w:tab/>
    </w:r>
    <w:sdt>
      <w:sdtPr>
        <w:tag w:val="Title"/>
        <w:id w:val="791329874"/>
        <w:placeholder>
          <w:docPart w:val="3ACB9862B3E740798ED29107F6D1FFD6"/>
        </w:placeholder>
        <w:dataBinding w:prefixMappings="xmlns:gbs='http://www.software-innovation.no/growBusinessDocument'" w:xpath="/gbs:GrowBusinessDocument/gbs:Title[@gbs:key='10033']" w:storeItemID="{843D79A8-1677-4058-BD6A-F799EA500A74}"/>
        <w:text/>
      </w:sdtPr>
      <w:sdtContent>
        <w:r w:rsidR="00545EED">
          <w:t xml:space="preserve">Referat af markedsdialogmøde med Tuwano </w:t>
        </w:r>
      </w:sdtContent>
    </w:sdt>
    <w:r w:rsidR="00033078" w:rsidRPr="00006A4E">
      <w:t xml:space="preserve"> </w:t>
    </w:r>
    <w:r w:rsidR="00033078" w:rsidRPr="00006A4E">
      <w:fldChar w:fldCharType="begin"/>
    </w:r>
    <w:r w:rsidR="00033078" w:rsidRPr="00006A4E">
      <w:instrText xml:space="preserve"> PAGE   \* MERGEFORMAT </w:instrText>
    </w:r>
    <w:r w:rsidR="00033078" w:rsidRPr="00006A4E">
      <w:fldChar w:fldCharType="separate"/>
    </w:r>
    <w:r w:rsidR="00FA1646" w:rsidRPr="00006A4E">
      <w:rPr>
        <w:noProof/>
      </w:rPr>
      <w:t>3</w:t>
    </w:r>
    <w:r w:rsidR="00033078" w:rsidRPr="00006A4E">
      <w:fldChar w:fldCharType="end"/>
    </w:r>
    <w:r w:rsidR="00033078" w:rsidRPr="00006A4E">
      <w:t>/</w:t>
    </w:r>
    <w:fldSimple w:instr=" NUMPAGES   \* MERGEFORMAT ">
      <w:r w:rsidR="00FA1646" w:rsidRPr="00006A4E">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006A4E" w14:paraId="12E34993" w14:textId="77777777" w:rsidTr="00C959E1">
      <w:trPr>
        <w:trHeight w:val="794"/>
        <w:tblHeader/>
      </w:trPr>
      <w:tc>
        <w:tcPr>
          <w:tcW w:w="7370" w:type="dxa"/>
        </w:tcPr>
        <w:p w14:paraId="24635C93" w14:textId="77777777" w:rsidR="00033078" w:rsidRPr="00006A4E" w:rsidRDefault="00033078" w:rsidP="00CF52EC">
          <w:pPr>
            <w:pStyle w:val="Afsenderinfo"/>
            <w:tabs>
              <w:tab w:val="right" w:pos="9617"/>
            </w:tabs>
            <w:ind w:right="-1708"/>
          </w:pPr>
        </w:p>
      </w:tc>
    </w:tr>
  </w:tbl>
  <w:p w14:paraId="348A3B89" w14:textId="77777777" w:rsidR="00033078" w:rsidRPr="00006A4E" w:rsidRDefault="00033078" w:rsidP="00CF52EC">
    <w:pPr>
      <w:pStyle w:val="Afsenderinfo"/>
      <w:tabs>
        <w:tab w:val="right" w:pos="9617"/>
      </w:tabs>
      <w:ind w:right="-1708"/>
    </w:pPr>
  </w:p>
  <w:p w14:paraId="721A4EAE" w14:textId="77777777" w:rsidR="00033078" w:rsidRPr="00006A4E"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SjB9Tm3kAHj8pl+8Gg5470XhqszcgXrOIo8ZlLLUN1Xq9SbuZJU8HoB4P+sGVIud176pBXLWDuaZuzEn6rlbJ1hI4xMIJ0XiU6EaGWARbN3"/>
    <w:docVar w:name="Encrypted_DialogFieldValue_documentdate" w:val="hYlToKCi8A2VHOkAK7UxIg=="/>
    <w:docVar w:name="Encrypted_DialogFieldValue_documentno" w:val="YpuP+z3wlwIMdjXaIhAPBUAQuQCP3zjeiDRpVNGWhZMsiaDoW7/VHLwd2qk4HXpi"/>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1tLQzUNaSFEQ3RSoGnmvDmIGAwI0Kw2oj+tuZQDT5MQf9vs3B0idcHRyF+/QbmjpgSsy1YvtTLgCRFFay0xbmA=="/>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G7WK7vU+RWpt4hFWrwJHksB8kRJI7A4OfSyCd/SN7sJcXE/KjP7RcQZH4PDyClOeFvO5X2Waqv54nJiOfAH60EO8HlejXMwI86BRrNDQqKss51VBi4zk3voeWTVUbFqoJnjyF+GdxqXyatzL64AE9Oga/xnnu047DClYXOSOImn9VKzFW+lnF5ZIC+x1t7k1Z1TN7XbIGTJKAlYsZstlUx5DRSdMRlesfTOqWkxjTQH2fYJ5jRXncDOK2/7UjVz2lPIRfmJINMsz0oFraEbEqfLQ5TEVoAWRgzBE9yaW+aLq0VKNqENDc10GB1rgSXZjVxoa01ifHE0mKZ7PZvZ3NyUMSS22f5jpNvkOS+nGF7/w=="/>
    <w:docVar w:name="Encrypted_eDocDataDocNo" w:val="vj4euW7RqX8/r1NqB3lkkoNG5ErvsUzdVInpXmSFqUFY9YkPhdrrNMhfsAw6oFLeOybpS6ABWRGN0JzfTRvfICwdM8wU0kFsDxxfbtyL5cCIs0vBy8ksvmT3F53qrzN4s9Mg9fFMpT/J9hQZ+k8FUZ2X3MBkxlIFgV828kNG63a+ubAb2zFvrbHufnkyj4bZNJUedQtalIjGretUiOrglJk/TkoUdQT2PHPCDdCh2TvijP1oL6vVEVO0lSxItBgToTNbvrV0GRYixI7AmyAw4T3m5fkrvMTrzysBXJHKxe/8vWS5z8B9G0NREGFFIcYDjNgetekFipIAOmR00cfmDP/b4dMESCpZTLEPHrqe/78="/>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06A4E"/>
    <w:rsid w:val="00010A87"/>
    <w:rsid w:val="00033078"/>
    <w:rsid w:val="0003481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D73A8"/>
    <w:rsid w:val="002E3DA7"/>
    <w:rsid w:val="002E648D"/>
    <w:rsid w:val="00302786"/>
    <w:rsid w:val="003058B8"/>
    <w:rsid w:val="00364413"/>
    <w:rsid w:val="0037107E"/>
    <w:rsid w:val="00371D32"/>
    <w:rsid w:val="00382774"/>
    <w:rsid w:val="00392420"/>
    <w:rsid w:val="00394324"/>
    <w:rsid w:val="003B08A2"/>
    <w:rsid w:val="003D4CA8"/>
    <w:rsid w:val="003F25A0"/>
    <w:rsid w:val="003F5B99"/>
    <w:rsid w:val="004004F0"/>
    <w:rsid w:val="0041112A"/>
    <w:rsid w:val="004275CF"/>
    <w:rsid w:val="0047789C"/>
    <w:rsid w:val="00483344"/>
    <w:rsid w:val="00491F01"/>
    <w:rsid w:val="004939EB"/>
    <w:rsid w:val="00495CA9"/>
    <w:rsid w:val="004A12E8"/>
    <w:rsid w:val="004B030C"/>
    <w:rsid w:val="004B45C7"/>
    <w:rsid w:val="004C1543"/>
    <w:rsid w:val="004F4BFC"/>
    <w:rsid w:val="00545EED"/>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76DE5"/>
    <w:rsid w:val="0088488D"/>
    <w:rsid w:val="00936FCD"/>
    <w:rsid w:val="0094536D"/>
    <w:rsid w:val="00947985"/>
    <w:rsid w:val="00956F8A"/>
    <w:rsid w:val="00975C76"/>
    <w:rsid w:val="00983E8E"/>
    <w:rsid w:val="00A3118B"/>
    <w:rsid w:val="00A31E38"/>
    <w:rsid w:val="00A435C7"/>
    <w:rsid w:val="00AB6306"/>
    <w:rsid w:val="00AB65BC"/>
    <w:rsid w:val="00AC4EBA"/>
    <w:rsid w:val="00AF15EB"/>
    <w:rsid w:val="00B12ADA"/>
    <w:rsid w:val="00B201FA"/>
    <w:rsid w:val="00B60333"/>
    <w:rsid w:val="00B6389E"/>
    <w:rsid w:val="00B669A1"/>
    <w:rsid w:val="00BC3F98"/>
    <w:rsid w:val="00BD4C76"/>
    <w:rsid w:val="00BE0BBC"/>
    <w:rsid w:val="00BE4E4E"/>
    <w:rsid w:val="00BF3593"/>
    <w:rsid w:val="00BF4BAC"/>
    <w:rsid w:val="00BF6E8B"/>
    <w:rsid w:val="00C0283B"/>
    <w:rsid w:val="00C26AFE"/>
    <w:rsid w:val="00C276E1"/>
    <w:rsid w:val="00C31137"/>
    <w:rsid w:val="00C33F9E"/>
    <w:rsid w:val="00C41EEF"/>
    <w:rsid w:val="00C43DDD"/>
    <w:rsid w:val="00C554CB"/>
    <w:rsid w:val="00C959E1"/>
    <w:rsid w:val="00C973F6"/>
    <w:rsid w:val="00CF52EC"/>
    <w:rsid w:val="00D041F5"/>
    <w:rsid w:val="00D2107F"/>
    <w:rsid w:val="00D91ADD"/>
    <w:rsid w:val="00D97965"/>
    <w:rsid w:val="00DD058E"/>
    <w:rsid w:val="00DD0FF3"/>
    <w:rsid w:val="00E01FDF"/>
    <w:rsid w:val="00E13BD1"/>
    <w:rsid w:val="00E33834"/>
    <w:rsid w:val="00E63F8F"/>
    <w:rsid w:val="00E804F9"/>
    <w:rsid w:val="00EC004A"/>
    <w:rsid w:val="00EC394E"/>
    <w:rsid w:val="00EE12C6"/>
    <w:rsid w:val="00F31D15"/>
    <w:rsid w:val="00F51E6A"/>
    <w:rsid w:val="00F565BE"/>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E8952506-6A21-4EAB-AF9A-C1C029F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Dagsorden_Refer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5EF43252C04D04A8F22BF7A7242BA5"/>
        <w:category>
          <w:name w:val="Generelt"/>
          <w:gallery w:val="placeholder"/>
        </w:category>
        <w:types>
          <w:type w:val="bbPlcHdr"/>
        </w:types>
        <w:behaviors>
          <w:behavior w:val="content"/>
        </w:behaviors>
        <w:guid w:val="{2864DA26-2D5F-4747-9E49-1E82644B4F25}"/>
      </w:docPartPr>
      <w:docPartBody>
        <w:p w:rsidR="00B20593" w:rsidRDefault="00B20593">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E80128341D1940D691940ADC4B148AC1"/>
        <w:category>
          <w:name w:val="Generelt"/>
          <w:gallery w:val="placeholder"/>
        </w:category>
        <w:types>
          <w:type w:val="bbPlcHdr"/>
        </w:types>
        <w:behaviors>
          <w:behavior w:val="content"/>
        </w:behaviors>
        <w:guid w:val="{397F7FA7-3734-4B45-878F-17CCCDA022A9}"/>
      </w:docPartPr>
      <w:docPartBody>
        <w:p w:rsidR="00B20593" w:rsidRDefault="00B20593"/>
      </w:docPartBody>
    </w:docPart>
    <w:docPart>
      <w:docPartPr>
        <w:name w:val="6783AAE87633491A9EB0F8820520E362"/>
        <w:category>
          <w:name w:val="Generelt"/>
          <w:gallery w:val="placeholder"/>
        </w:category>
        <w:types>
          <w:type w:val="bbPlcHdr"/>
        </w:types>
        <w:behaviors>
          <w:behavior w:val="content"/>
        </w:behaviors>
        <w:guid w:val="{5BCE981D-FCCF-460C-B8CE-693E4AD29054}"/>
      </w:docPartPr>
      <w:docPartBody>
        <w:p w:rsidR="00B20593" w:rsidRDefault="00B20593"/>
      </w:docPartBody>
    </w:docPart>
    <w:docPart>
      <w:docPartPr>
        <w:name w:val="3ACB9862B3E740798ED29107F6D1FFD6"/>
        <w:category>
          <w:name w:val="Generelt"/>
          <w:gallery w:val="placeholder"/>
        </w:category>
        <w:types>
          <w:type w:val="bbPlcHdr"/>
        </w:types>
        <w:behaviors>
          <w:behavior w:val="content"/>
        </w:behaviors>
        <w:guid w:val="{85815E23-DBD6-42B5-A490-EAD94FC7D03B}"/>
      </w:docPartPr>
      <w:docPartBody>
        <w:p w:rsidR="00B20593" w:rsidRDefault="00B205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13444B"/>
    <w:rsid w:val="00392420"/>
    <w:rsid w:val="005260D6"/>
    <w:rsid w:val="00587A52"/>
    <w:rsid w:val="00745DF6"/>
    <w:rsid w:val="00825BA2"/>
    <w:rsid w:val="00835D20"/>
    <w:rsid w:val="0086353A"/>
    <w:rsid w:val="00886C93"/>
    <w:rsid w:val="009E432B"/>
    <w:rsid w:val="00AB3964"/>
    <w:rsid w:val="00AD7CE1"/>
    <w:rsid w:val="00B06308"/>
    <w:rsid w:val="00B20593"/>
    <w:rsid w:val="00B57267"/>
    <w:rsid w:val="00BB0786"/>
    <w:rsid w:val="00BF4BAC"/>
    <w:rsid w:val="00E928FC"/>
    <w:rsid w:val="00EC394E"/>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587A5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Referat af markedsdialogmøde med Tuwano d. 2. juni 2026</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2026-0185846-4</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Referat af markedsdialogmøde med Tuwano </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2026-0185846-4</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843D79A8-1677-4058-BD6A-F799EA500A74}">
  <ds:schemaRefs>
    <ds:schemaRef ds:uri="http://www.software-innovation.no/growBusinessDocument"/>
  </ds:schemaRefs>
</ds:datastoreItem>
</file>

<file path=customXml/itemProps2.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Dagsorden_Referat_eDoc</Template>
  <TotalTime>2</TotalTime>
  <Pages>3</Pages>
  <Words>780</Words>
  <Characters>5079</Characters>
  <Application>Microsoft Office Word</Application>
  <DocSecurity>0</DocSecurity>
  <Lines>137</Lines>
  <Paragraphs>60</Paragraphs>
  <ScaleCrop>false</ScaleCrop>
  <HeadingPairs>
    <vt:vector size="2" baseType="variant">
      <vt:variant>
        <vt:lpstr>Titel</vt:lpstr>
      </vt:variant>
      <vt:variant>
        <vt:i4>1</vt:i4>
      </vt:variant>
    </vt:vector>
  </HeadingPairs>
  <TitlesOfParts>
    <vt:vector size="1" baseType="lpstr">
      <vt:lpstr>Referat af markedsdialogmøde med Tuwano d. 2. juni 2026</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af markedsdialogmøde med Tuwano d. 2. juni 2026</dc:title>
  <dc:subject/>
  <dc:creator>Anne-Sofie Mayerhofer</dc:creator>
  <cp:keywords>Københavns Kommune</cp:keywords>
  <dc:description/>
  <cp:lastModifiedBy>Anne-Sofie Mayerhofer</cp:lastModifiedBy>
  <cp:revision>3</cp:revision>
  <dcterms:created xsi:type="dcterms:W3CDTF">2026-07-09T11:03:00Z</dcterms:created>
  <dcterms:modified xsi:type="dcterms:W3CDTF">2026-07-09T11:55:00Z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51888641</vt:lpwstr>
  </property>
  <property fmtid="{D5CDD505-2E9C-101B-9397-08002B2CF9AE}" pid="3" name="verId">
    <vt:lpwstr>50641670</vt:lpwstr>
  </property>
  <property fmtid="{D5CDD505-2E9C-101B-9397-08002B2CF9AE}" pid="4" name="templateId">
    <vt:lpwstr>500265</vt:lpwstr>
  </property>
  <property fmtid="{D5CDD505-2E9C-101B-9397-08002B2CF9AE}" pid="5" name="fileId">
    <vt:lpwstr>67093574</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2026-0185846-4 Referat af markedsdialogmøde med Tuwano d. 2 67093574_1_0.docx</vt:lpwstr>
  </property>
  <property fmtid="{D5CDD505-2E9C-101B-9397-08002B2CF9AE}" pid="10" name="comment">
    <vt:lpwstr>Referat af markedsdialogmøde med Tuwano d. 2. juni 2026</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50641670</vt:lpwstr>
  </property>
  <property fmtid="{D5CDD505-2E9C-101B-9397-08002B2CF9AE}" pid="23" name="ShowDummyRecipient">
    <vt:lpwstr>false</vt:lpwstr>
  </property>
  <property fmtid="{D5CDD505-2E9C-101B-9397-08002B2CF9AE}" pid="24" name="Operation">
    <vt:lpwstr>ProduceFile</vt:lpwstr>
  </property>
</Properties>
</file>